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FA8C65" w14:textId="0D92D53D" w:rsidR="00E23311" w:rsidRDefault="001F2E1D" w:rsidP="00BF0370">
      <w:pPr>
        <w:rPr>
          <w:rFonts w:eastAsiaTheme="minorEastAsia"/>
          <w:color w:val="503D1B" w:themeColor="background2" w:themeShade="40"/>
        </w:rPr>
        <w:sectPr w:rsidR="00E23311" w:rsidSect="00BF0370">
          <w:footerReference w:type="default" r:id="rId9"/>
          <w:footerReference w:type="first" r:id="rId10"/>
          <w:type w:val="continuous"/>
          <w:pgSz w:w="12240" w:h="15840"/>
          <w:pgMar w:top="0" w:right="0" w:bottom="0" w:left="0" w:header="720" w:footer="720" w:gutter="0"/>
          <w:pgNumType w:start="0"/>
          <w:cols w:space="720"/>
          <w:titlePg/>
          <w:docGrid w:linePitch="360"/>
        </w:sectPr>
      </w:pPr>
      <w:r>
        <w:rPr>
          <w:rFonts w:eastAsiaTheme="minorEastAsia"/>
          <w:noProof/>
          <w:color w:val="503D1B" w:themeColor="background2" w:themeShade="40"/>
        </w:rPr>
        <w:drawing>
          <wp:anchor distT="0" distB="0" distL="114300" distR="114300" simplePos="0" relativeHeight="251658240" behindDoc="0" locked="0" layoutInCell="1" allowOverlap="1" wp14:anchorId="23550A56" wp14:editId="32EAA807">
            <wp:simplePos x="0" y="0"/>
            <wp:positionH relativeFrom="column">
              <wp:posOffset>0</wp:posOffset>
            </wp:positionH>
            <wp:positionV relativeFrom="paragraph">
              <wp:posOffset>0</wp:posOffset>
            </wp:positionV>
            <wp:extent cx="7772400" cy="10058400"/>
            <wp:effectExtent l="0" t="0" r="0" b="0"/>
            <wp:wrapTight wrapText="bothSides">
              <wp:wrapPolygon edited="0">
                <wp:start x="0" y="0"/>
                <wp:lineTo x="0" y="21545"/>
                <wp:lineTo x="21529" y="21545"/>
                <wp:lineTo x="21529" y="0"/>
                <wp:lineTo x="0" y="0"/>
              </wp:wrapPolygon>
            </wp:wrapTight>
            <wp:docPr id="14" name="Picture 14" descr="Macintosh HD:Users:tanya:Dropbox:A_Clients:Alice Seba:@@DIYplr Product Setup:June:Journal:FE:Affirmations Journal:Ecovers:3-i-am-affirmation-journal-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nya:Dropbox:A_Clients:Alice Seba:@@DIYplr Product Setup:June:Journal:FE:Affirmations Journal:Ecovers:3-i-am-affirmation-journal-cov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dt>
      <w:sdtPr>
        <w:rPr>
          <w:rFonts w:eastAsiaTheme="minorEastAsia"/>
          <w:color w:val="000000" w:themeColor="text1"/>
        </w:rPr>
        <w:id w:val="1949508340"/>
        <w:docPartObj>
          <w:docPartGallery w:val="Cover Pages"/>
          <w:docPartUnique/>
        </w:docPartObj>
      </w:sdtPr>
      <w:sdtEndPr>
        <w:rPr>
          <w:rFonts w:ascii="Gabriola" w:eastAsiaTheme="minorHAnsi" w:hAnsi="Gabriola"/>
          <w:sz w:val="40"/>
          <w:szCs w:val="40"/>
        </w:rPr>
      </w:sdtEndPr>
      <w:sdtContent>
        <w:p w14:paraId="7FE8D35B" w14:textId="77777777" w:rsidR="00CE23DB" w:rsidRDefault="00CE23DB" w:rsidP="00455703">
          <w:pPr>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An affirmation is the process of affirming something. It’s asserting that something exists </w:t>
          </w:r>
          <w:r w:rsidR="00612A92">
            <w:rPr>
              <w:rFonts w:ascii="Arial" w:eastAsia="Times New Roman" w:hAnsi="Arial" w:cs="Arial"/>
              <w:color w:val="000000" w:themeColor="text1"/>
              <w:shd w:val="clear" w:color="auto" w:fill="FFFFFF"/>
            </w:rPr>
            <w:t>or is true. When you nod to indicate</w:t>
          </w:r>
          <w:r>
            <w:rPr>
              <w:rFonts w:ascii="Arial" w:eastAsia="Times New Roman" w:hAnsi="Arial" w:cs="Arial"/>
              <w:color w:val="000000" w:themeColor="text1"/>
              <w:shd w:val="clear" w:color="auto" w:fill="FFFFFF"/>
            </w:rPr>
            <w:t xml:space="preserve"> something is right, that’s an affirmation. When you acknowledge that something is true, it’s an affirmation.</w:t>
          </w:r>
          <w:r w:rsidR="006A0CC7">
            <w:rPr>
              <w:rFonts w:ascii="Arial" w:eastAsia="Times New Roman" w:hAnsi="Arial" w:cs="Arial"/>
              <w:color w:val="000000" w:themeColor="text1"/>
              <w:shd w:val="clear" w:color="auto" w:fill="FFFFFF"/>
            </w:rPr>
            <w:t xml:space="preserve"> But it’s more than just acknowledging that it’s true, it’s</w:t>
          </w:r>
          <w:r w:rsidR="005C05AD">
            <w:rPr>
              <w:rFonts w:ascii="Arial" w:eastAsia="Times New Roman" w:hAnsi="Arial" w:cs="Arial"/>
              <w:color w:val="000000" w:themeColor="text1"/>
              <w:shd w:val="clear" w:color="auto" w:fill="FFFFFF"/>
            </w:rPr>
            <w:t xml:space="preserve"> stating it with confidence and </w:t>
          </w:r>
          <w:r w:rsidR="006A0CC7">
            <w:rPr>
              <w:rFonts w:ascii="Arial" w:eastAsia="Times New Roman" w:hAnsi="Arial" w:cs="Arial"/>
              <w:color w:val="000000" w:themeColor="text1"/>
              <w:shd w:val="clear" w:color="auto" w:fill="FFFFFF"/>
            </w:rPr>
            <w:t xml:space="preserve">believing it. </w:t>
          </w:r>
        </w:p>
        <w:p w14:paraId="22015401" w14:textId="77777777" w:rsidR="00A248A4" w:rsidRDefault="006743A7" w:rsidP="00455703">
          <w:pPr>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Using affirmations is a powerful thing. It can be used to program or reprogram your mindset.  </w:t>
          </w:r>
          <w:r w:rsidR="00612A92">
            <w:rPr>
              <w:rFonts w:ascii="Arial" w:eastAsia="Times New Roman" w:hAnsi="Arial" w:cs="Arial"/>
              <w:color w:val="000000" w:themeColor="text1"/>
              <w:shd w:val="clear" w:color="auto" w:fill="FFFFFF"/>
            </w:rPr>
            <w:t>When practiced deliberately and repeatedly it can strengthen</w:t>
          </w:r>
          <w:r w:rsidR="00CE23DB">
            <w:rPr>
              <w:rFonts w:ascii="Arial" w:eastAsia="Times New Roman" w:hAnsi="Arial" w:cs="Arial"/>
              <w:color w:val="000000" w:themeColor="text1"/>
              <w:shd w:val="clear" w:color="auto" w:fill="FFFFFF"/>
            </w:rPr>
            <w:t xml:space="preserve"> the connection between your conscious and </w:t>
          </w:r>
          <w:r w:rsidR="00612A92">
            <w:rPr>
              <w:rFonts w:ascii="Arial" w:eastAsia="Times New Roman" w:hAnsi="Arial" w:cs="Arial"/>
              <w:color w:val="000000" w:themeColor="text1"/>
              <w:shd w:val="clear" w:color="auto" w:fill="FFFFFF"/>
            </w:rPr>
            <w:t>sub</w:t>
          </w:r>
          <w:r w:rsidR="00CE23DB">
            <w:rPr>
              <w:rFonts w:ascii="Arial" w:eastAsia="Times New Roman" w:hAnsi="Arial" w:cs="Arial"/>
              <w:color w:val="000000" w:themeColor="text1"/>
              <w:shd w:val="clear" w:color="auto" w:fill="FFFFFF"/>
            </w:rPr>
            <w:t xml:space="preserve">conscious mind. </w:t>
          </w:r>
          <w:r w:rsidR="005C05AD">
            <w:rPr>
              <w:rFonts w:ascii="Arial" w:eastAsia="Times New Roman" w:hAnsi="Arial" w:cs="Arial"/>
              <w:color w:val="000000" w:themeColor="text1"/>
              <w:shd w:val="clear" w:color="auto" w:fill="FFFFFF"/>
            </w:rPr>
            <w:t xml:space="preserve"> </w:t>
          </w:r>
          <w:r w:rsidR="00612A92">
            <w:rPr>
              <w:rFonts w:ascii="Arial" w:eastAsia="Times New Roman" w:hAnsi="Arial" w:cs="Arial"/>
              <w:color w:val="000000" w:themeColor="text1"/>
              <w:shd w:val="clear" w:color="auto" w:fill="FFFFFF"/>
            </w:rPr>
            <w:t>If done correctly, i</w:t>
          </w:r>
          <w:r w:rsidR="00CE23DB">
            <w:rPr>
              <w:rFonts w:ascii="Arial" w:eastAsia="Times New Roman" w:hAnsi="Arial" w:cs="Arial"/>
              <w:color w:val="000000" w:themeColor="text1"/>
              <w:shd w:val="clear" w:color="auto" w:fill="FFFFFF"/>
            </w:rPr>
            <w:t xml:space="preserve">t can change your life. </w:t>
          </w:r>
        </w:p>
        <w:p w14:paraId="28006D47" w14:textId="77777777" w:rsidR="00612A92" w:rsidRDefault="00612A92" w:rsidP="00455703">
          <w:pPr>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When practicing affirmations, it’s best to focus on just one or two at a time. Do this for several weeks. Once the thought is firmly planted in your mind, you can pick one or two more to focus on. </w:t>
          </w:r>
        </w:p>
        <w:p w14:paraId="336CF823" w14:textId="77777777" w:rsidR="00726978" w:rsidRDefault="00E60B42" w:rsidP="00455703">
          <w:pPr>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Using a journal </w:t>
          </w:r>
          <w:r w:rsidR="00612A92">
            <w:rPr>
              <w:rFonts w:ascii="Arial" w:eastAsia="Times New Roman" w:hAnsi="Arial" w:cs="Arial"/>
              <w:color w:val="000000" w:themeColor="text1"/>
              <w:shd w:val="clear" w:color="auto" w:fill="FFFFFF"/>
            </w:rPr>
            <w:t xml:space="preserve">can help solidify the affirmations in your mind. By writing the affirmations down while saying them out loud and with confidence, you are working two separate parts of the brain and therefore giving the affirmation twice the power.   </w:t>
          </w:r>
        </w:p>
        <w:p w14:paraId="76782B28" w14:textId="77777777" w:rsidR="00AE5ACF" w:rsidRDefault="00AE5ACF" w:rsidP="00455703">
          <w:pPr>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To ensure you’re making the most of your </w:t>
          </w:r>
          <w:r w:rsidR="00612A92">
            <w:rPr>
              <w:rFonts w:ascii="Arial" w:eastAsia="Times New Roman" w:hAnsi="Arial" w:cs="Arial"/>
              <w:color w:val="000000" w:themeColor="text1"/>
              <w:shd w:val="clear" w:color="auto" w:fill="FFFFFF"/>
            </w:rPr>
            <w:t xml:space="preserve">affirmation </w:t>
          </w:r>
          <w:r>
            <w:rPr>
              <w:rFonts w:ascii="Arial" w:eastAsia="Times New Roman" w:hAnsi="Arial" w:cs="Arial"/>
              <w:color w:val="000000" w:themeColor="text1"/>
              <w:shd w:val="clear" w:color="auto" w:fill="FFFFFF"/>
            </w:rPr>
            <w:t>journaling efforts:</w:t>
          </w:r>
        </w:p>
        <w:p w14:paraId="7B1C9291" w14:textId="77777777" w:rsidR="00F51953" w:rsidRDefault="00F51953" w:rsidP="006A35C9">
          <w:pPr>
            <w:pStyle w:val="ListParagraph"/>
            <w:numPr>
              <w:ilvl w:val="0"/>
              <w:numId w:val="5"/>
            </w:numPr>
            <w:spacing w:after="240"/>
            <w:contextualSpacing w:val="0"/>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W</w:t>
          </w:r>
          <w:r w:rsidR="00AE5ACF" w:rsidRPr="006A35C9">
            <w:rPr>
              <w:rFonts w:ascii="Arial" w:eastAsia="Times New Roman" w:hAnsi="Arial" w:cs="Arial"/>
              <w:color w:val="000000" w:themeColor="text1"/>
              <w:shd w:val="clear" w:color="auto" w:fill="FFFFFF"/>
            </w:rPr>
            <w:t>rite in</w:t>
          </w:r>
          <w:r w:rsidR="00274073">
            <w:rPr>
              <w:rFonts w:ascii="Arial" w:eastAsia="Times New Roman" w:hAnsi="Arial" w:cs="Arial"/>
              <w:color w:val="000000" w:themeColor="text1"/>
              <w:shd w:val="clear" w:color="auto" w:fill="FFFFFF"/>
            </w:rPr>
            <w:t xml:space="preserve"> your journal</w:t>
          </w:r>
          <w:r w:rsidR="00AE5ACF" w:rsidRPr="006A35C9">
            <w:rPr>
              <w:rFonts w:ascii="Arial" w:eastAsia="Times New Roman" w:hAnsi="Arial" w:cs="Arial"/>
              <w:color w:val="000000" w:themeColor="text1"/>
              <w:shd w:val="clear" w:color="auto" w:fill="FFFFFF"/>
            </w:rPr>
            <w:t xml:space="preserve"> every day. Even if it’s only a few sentences, take a few minutes each morning </w:t>
          </w:r>
          <w:r w:rsidR="00274073">
            <w:rPr>
              <w:rFonts w:ascii="Arial" w:eastAsia="Times New Roman" w:hAnsi="Arial" w:cs="Arial"/>
              <w:color w:val="000000" w:themeColor="text1"/>
              <w:shd w:val="clear" w:color="auto" w:fill="FFFFFF"/>
            </w:rPr>
            <w:t xml:space="preserve">or evening and </w:t>
          </w:r>
          <w:r w:rsidR="00AE5ACF" w:rsidRPr="006A35C9">
            <w:rPr>
              <w:rFonts w:ascii="Arial" w:eastAsia="Times New Roman" w:hAnsi="Arial" w:cs="Arial"/>
              <w:color w:val="000000" w:themeColor="text1"/>
              <w:shd w:val="clear" w:color="auto" w:fill="FFFFFF"/>
            </w:rPr>
            <w:t xml:space="preserve">write </w:t>
          </w:r>
          <w:r w:rsidR="005A5065">
            <w:rPr>
              <w:rFonts w:ascii="Arial" w:eastAsia="Times New Roman" w:hAnsi="Arial" w:cs="Arial"/>
              <w:color w:val="000000" w:themeColor="text1"/>
              <w:shd w:val="clear" w:color="auto" w:fill="FFFFFF"/>
            </w:rPr>
            <w:t>something about the affirmation you’re focusing on</w:t>
          </w:r>
          <w:r w:rsidR="00AE5ACF" w:rsidRPr="006A35C9">
            <w:rPr>
              <w:rFonts w:ascii="Arial" w:eastAsia="Times New Roman" w:hAnsi="Arial" w:cs="Arial"/>
              <w:color w:val="000000" w:themeColor="text1"/>
              <w:shd w:val="clear" w:color="auto" w:fill="FFFFFF"/>
            </w:rPr>
            <w:t xml:space="preserve">. </w:t>
          </w:r>
        </w:p>
        <w:p w14:paraId="122FBA64" w14:textId="77777777" w:rsidR="00CF16FF" w:rsidRDefault="00F51953" w:rsidP="006A35C9">
          <w:pPr>
            <w:pStyle w:val="ListParagraph"/>
            <w:numPr>
              <w:ilvl w:val="0"/>
              <w:numId w:val="5"/>
            </w:numPr>
            <w:spacing w:after="240"/>
            <w:contextualSpacing w:val="0"/>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Focus on the positive, rather the negative. Instead of saying “I can lose weight”, say “I can become healthier” </w:t>
          </w:r>
        </w:p>
        <w:p w14:paraId="4C0E4F97" w14:textId="77777777" w:rsidR="00AE5ACF" w:rsidRDefault="00F51953" w:rsidP="006A35C9">
          <w:pPr>
            <w:pStyle w:val="ListParagraph"/>
            <w:numPr>
              <w:ilvl w:val="0"/>
              <w:numId w:val="5"/>
            </w:numPr>
            <w:spacing w:after="240"/>
            <w:contextualSpacing w:val="0"/>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Be sure to start each entry with “I” and use present tense. “I am strong”</w:t>
          </w:r>
          <w:r w:rsidR="00CF16FF">
            <w:rPr>
              <w:rFonts w:ascii="Arial" w:eastAsia="Times New Roman" w:hAnsi="Arial" w:cs="Arial"/>
              <w:color w:val="000000" w:themeColor="text1"/>
              <w:shd w:val="clear" w:color="auto" w:fill="FFFFFF"/>
            </w:rPr>
            <w:t xml:space="preserve">, “I can eat healthy foods” and “I will smoke fewer cigarettes today”. </w:t>
          </w:r>
        </w:p>
        <w:p w14:paraId="5C1035B6" w14:textId="77777777" w:rsidR="005A5065" w:rsidRPr="006A35C9" w:rsidRDefault="005A5065" w:rsidP="006A35C9">
          <w:pPr>
            <w:pStyle w:val="ListParagraph"/>
            <w:numPr>
              <w:ilvl w:val="0"/>
              <w:numId w:val="5"/>
            </w:numPr>
            <w:spacing w:after="240"/>
            <w:contextualSpacing w:val="0"/>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Speak the affirmation out loud and with confidence several times a day and before you go to bed. </w:t>
          </w:r>
          <w:r w:rsidR="00274073">
            <w:rPr>
              <w:rFonts w:ascii="Arial" w:eastAsia="Times New Roman" w:hAnsi="Arial" w:cs="Arial"/>
              <w:color w:val="000000" w:themeColor="text1"/>
              <w:shd w:val="clear" w:color="auto" w:fill="FFFFFF"/>
            </w:rPr>
            <w:t xml:space="preserve">The more you say it, the faster it will take hold. </w:t>
          </w:r>
        </w:p>
        <w:p w14:paraId="74E9697F" w14:textId="77777777" w:rsidR="00AE5ACF" w:rsidRPr="006A35C9" w:rsidRDefault="00274073" w:rsidP="006A35C9">
          <w:pPr>
            <w:pStyle w:val="ListParagraph"/>
            <w:numPr>
              <w:ilvl w:val="0"/>
              <w:numId w:val="5"/>
            </w:numPr>
            <w:spacing w:after="240"/>
            <w:contextualSpacing w:val="0"/>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If the affirmation is </w:t>
          </w:r>
          <w:proofErr w:type="gramStart"/>
          <w:r>
            <w:rPr>
              <w:rFonts w:ascii="Arial" w:eastAsia="Times New Roman" w:hAnsi="Arial" w:cs="Arial"/>
              <w:color w:val="000000" w:themeColor="text1"/>
              <w:shd w:val="clear" w:color="auto" w:fill="FFFFFF"/>
            </w:rPr>
            <w:t>to</w:t>
          </w:r>
          <w:proofErr w:type="gramEnd"/>
          <w:r>
            <w:rPr>
              <w:rFonts w:ascii="Arial" w:eastAsia="Times New Roman" w:hAnsi="Arial" w:cs="Arial"/>
              <w:color w:val="000000" w:themeColor="text1"/>
              <w:shd w:val="clear" w:color="auto" w:fill="FFFFFF"/>
            </w:rPr>
            <w:t xml:space="preserve"> broad or doesn’t quite match what you’re seeking, break it down. For example, if you are trying to affirm that you’re a happy person but you really don’t feel like you are, start with something smaller – I’m getting better at ____ which is making me happier. </w:t>
          </w:r>
        </w:p>
        <w:p w14:paraId="398119EF" w14:textId="77777777" w:rsidR="00AE5ACF" w:rsidRPr="006A35C9" w:rsidRDefault="00274073" w:rsidP="006A35C9">
          <w:pPr>
            <w:pStyle w:val="ListParagraph"/>
            <w:numPr>
              <w:ilvl w:val="0"/>
              <w:numId w:val="5"/>
            </w:numPr>
            <w:spacing w:after="240"/>
            <w:contextualSpacing w:val="0"/>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It’s okay to have broad affirmations. “I am in charge of my life” and “I choose to be happy right now” are great affirmations for anyone. </w:t>
          </w:r>
        </w:p>
        <w:p w14:paraId="28CCB5C6" w14:textId="77777777" w:rsidR="00AE5ACF" w:rsidRPr="006A35C9" w:rsidRDefault="00F51953" w:rsidP="006A35C9">
          <w:pPr>
            <w:pStyle w:val="ListParagraph"/>
            <w:numPr>
              <w:ilvl w:val="0"/>
              <w:numId w:val="5"/>
            </w:numPr>
            <w:spacing w:after="240"/>
            <w:contextualSpacing w:val="0"/>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Consider the negative thoughts, perceptions and actions you want to change. Think about the positive outcome of changing them. Prioritize these so you know which are the most urgent so you can work on those first. </w:t>
          </w:r>
        </w:p>
        <w:p w14:paraId="56B15CEB" w14:textId="77777777" w:rsidR="00006216" w:rsidRDefault="00262AEF" w:rsidP="00455703">
          <w:pPr>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T</w:t>
          </w:r>
          <w:r w:rsidR="00A54D38" w:rsidRPr="00583894">
            <w:rPr>
              <w:rFonts w:ascii="Arial" w:eastAsia="Times New Roman" w:hAnsi="Arial" w:cs="Arial"/>
              <w:color w:val="000000" w:themeColor="text1"/>
              <w:shd w:val="clear" w:color="auto" w:fill="FFFFFF"/>
            </w:rPr>
            <w:t xml:space="preserve">he following pages can be printed as your first </w:t>
          </w:r>
          <w:r w:rsidR="00CF16FF">
            <w:rPr>
              <w:rFonts w:ascii="Arial" w:eastAsia="Times New Roman" w:hAnsi="Arial" w:cs="Arial"/>
              <w:color w:val="000000" w:themeColor="text1"/>
              <w:shd w:val="clear" w:color="auto" w:fill="FFFFFF"/>
            </w:rPr>
            <w:t>affirmation</w:t>
          </w:r>
          <w:r w:rsidR="00A54D38" w:rsidRPr="00583894">
            <w:rPr>
              <w:rFonts w:ascii="Arial" w:eastAsia="Times New Roman" w:hAnsi="Arial" w:cs="Arial"/>
              <w:color w:val="000000" w:themeColor="text1"/>
              <w:shd w:val="clear" w:color="auto" w:fill="FFFFFF"/>
            </w:rPr>
            <w:t xml:space="preserve"> journal. It contains </w:t>
          </w:r>
          <w:r w:rsidR="00001F66" w:rsidRPr="00583894">
            <w:rPr>
              <w:rFonts w:ascii="Arial" w:eastAsia="Times New Roman" w:hAnsi="Arial" w:cs="Arial"/>
              <w:color w:val="000000" w:themeColor="text1"/>
              <w:shd w:val="clear" w:color="auto" w:fill="FFFFFF"/>
            </w:rPr>
            <w:t>10 prompts to get you started along with some</w:t>
          </w:r>
          <w:r w:rsidR="00A54D38" w:rsidRPr="00583894">
            <w:rPr>
              <w:rFonts w:ascii="Arial" w:eastAsia="Times New Roman" w:hAnsi="Arial" w:cs="Arial"/>
              <w:color w:val="000000" w:themeColor="text1"/>
              <w:shd w:val="clear" w:color="auto" w:fill="FFFFFF"/>
            </w:rPr>
            <w:t xml:space="preserve"> quotes</w:t>
          </w:r>
          <w:r w:rsidR="00001F66" w:rsidRPr="00583894">
            <w:rPr>
              <w:rFonts w:ascii="Arial" w:eastAsia="Times New Roman" w:hAnsi="Arial" w:cs="Arial"/>
              <w:color w:val="000000" w:themeColor="text1"/>
              <w:shd w:val="clear" w:color="auto" w:fill="FFFFFF"/>
            </w:rPr>
            <w:t xml:space="preserve"> to keep you motivated</w:t>
          </w:r>
          <w:r w:rsidR="00A54D38" w:rsidRPr="00583894">
            <w:rPr>
              <w:rFonts w:ascii="Arial" w:eastAsia="Times New Roman" w:hAnsi="Arial" w:cs="Arial"/>
              <w:color w:val="000000" w:themeColor="text1"/>
              <w:shd w:val="clear" w:color="auto" w:fill="FFFFFF"/>
            </w:rPr>
            <w:t xml:space="preserve">. There is no right or wrong way to </w:t>
          </w:r>
          <w:r w:rsidR="00CF16FF">
            <w:rPr>
              <w:rFonts w:ascii="Arial" w:eastAsia="Times New Roman" w:hAnsi="Arial" w:cs="Arial"/>
              <w:color w:val="000000" w:themeColor="text1"/>
              <w:shd w:val="clear" w:color="auto" w:fill="FFFFFF"/>
            </w:rPr>
            <w:t>journal your affirmations</w:t>
          </w:r>
          <w:r w:rsidR="006A35C9">
            <w:rPr>
              <w:rFonts w:ascii="Arial" w:eastAsia="Times New Roman" w:hAnsi="Arial" w:cs="Arial"/>
              <w:color w:val="000000" w:themeColor="text1"/>
              <w:shd w:val="clear" w:color="auto" w:fill="FFFFFF"/>
            </w:rPr>
            <w:t>.</w:t>
          </w:r>
          <w:r w:rsidR="00A54D38" w:rsidRPr="00583894">
            <w:rPr>
              <w:rFonts w:ascii="Arial" w:eastAsia="Times New Roman" w:hAnsi="Arial" w:cs="Arial"/>
              <w:color w:val="000000" w:themeColor="text1"/>
              <w:shd w:val="clear" w:color="auto" w:fill="FFFFFF"/>
            </w:rPr>
            <w:t xml:space="preserve"> </w:t>
          </w:r>
          <w:r w:rsidR="00CF16FF">
            <w:rPr>
              <w:rFonts w:ascii="Arial" w:eastAsia="Times New Roman" w:hAnsi="Arial" w:cs="Arial"/>
              <w:color w:val="000000" w:themeColor="text1"/>
              <w:shd w:val="clear" w:color="auto" w:fill="FFFFFF"/>
            </w:rPr>
            <w:t>The repetitive practice while saying it with confidence and surety is where the power lies.</w:t>
          </w:r>
        </w:p>
        <w:p w14:paraId="2D25F349" w14:textId="77777777" w:rsidR="00006216" w:rsidRDefault="00006216" w:rsidP="00455703">
          <w:pPr>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Enjoy.</w:t>
          </w:r>
        </w:p>
        <w:p w14:paraId="095F43F8" w14:textId="77777777" w:rsidR="00006216" w:rsidRDefault="00006216" w:rsidP="00455703">
          <w:pPr>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Love and Light</w:t>
          </w:r>
          <w:proofErr w:type="gramStart"/>
          <w:r>
            <w:rPr>
              <w:rFonts w:ascii="Arial" w:eastAsia="Times New Roman" w:hAnsi="Arial" w:cs="Arial"/>
              <w:color w:val="000000" w:themeColor="text1"/>
              <w:shd w:val="clear" w:color="auto" w:fill="FFFFFF"/>
            </w:rPr>
            <w:t>,</w:t>
          </w:r>
          <w:proofErr w:type="gramEnd"/>
          <w:r>
            <w:rPr>
              <w:rFonts w:ascii="Arial" w:eastAsia="Times New Roman" w:hAnsi="Arial" w:cs="Arial"/>
              <w:color w:val="000000" w:themeColor="text1"/>
              <w:shd w:val="clear" w:color="auto" w:fill="FFFFFF"/>
            </w:rPr>
            <w:br/>
            <w:t>MaRhonda</w:t>
          </w:r>
        </w:p>
        <w:p w14:paraId="50663F80" w14:textId="727ED302" w:rsidR="00EB1EEA" w:rsidRPr="00006216" w:rsidRDefault="00006216" w:rsidP="00455703">
          <w:pPr>
            <w:rPr>
              <w:rFonts w:ascii="Arial" w:eastAsia="Times New Roman" w:hAnsi="Arial" w:cs="Arial"/>
              <w:color w:val="000000" w:themeColor="text1"/>
              <w:shd w:val="clear" w:color="auto" w:fill="FFFFFF"/>
            </w:rPr>
          </w:pPr>
          <w:r>
            <w:rPr>
              <w:rFonts w:ascii="Arial" w:eastAsia="Times New Roman" w:hAnsi="Arial" w:cs="Arial"/>
              <w:color w:val="000000" w:themeColor="text1"/>
              <w:shd w:val="clear" w:color="auto" w:fill="FFFFFF"/>
            </w:rPr>
            <w:t xml:space="preserve">If you would like more information on working with the team to build your dreams </w:t>
          </w:r>
          <w:hyperlink r:id="rId12" w:history="1">
            <w:r w:rsidRPr="00006216">
              <w:rPr>
                <w:rStyle w:val="Hyperlink"/>
                <w:rFonts w:ascii="Arial" w:eastAsia="Times New Roman" w:hAnsi="Arial" w:cs="Arial"/>
                <w:shd w:val="clear" w:color="auto" w:fill="FFFFFF"/>
              </w:rPr>
              <w:t>contact us</w:t>
            </w:r>
          </w:hyperlink>
          <w:bookmarkStart w:id="0" w:name="_GoBack"/>
          <w:bookmarkEnd w:id="0"/>
          <w:r>
            <w:rPr>
              <w:rFonts w:ascii="Arial" w:eastAsia="Times New Roman" w:hAnsi="Arial" w:cs="Arial"/>
              <w:color w:val="000000" w:themeColor="text1"/>
              <w:shd w:val="clear" w:color="auto" w:fill="FFFFFF"/>
            </w:rPr>
            <w:t xml:space="preserve"> today.</w:t>
          </w:r>
          <w:r>
            <w:rPr>
              <w:rFonts w:ascii="Arial" w:eastAsia="Times New Roman" w:hAnsi="Arial" w:cs="Arial"/>
              <w:color w:val="000000" w:themeColor="text1"/>
              <w:shd w:val="clear" w:color="auto" w:fill="FFFFFF"/>
            </w:rPr>
            <w:br/>
          </w:r>
          <w:hyperlink r:id="rId13" w:history="1">
            <w:r w:rsidRPr="00006216">
              <w:rPr>
                <w:rStyle w:val="Hyperlink"/>
                <w:rFonts w:ascii="Arial" w:eastAsia="Times New Roman" w:hAnsi="Arial" w:cs="Arial"/>
                <w:shd w:val="clear" w:color="auto" w:fill="FFFFFF"/>
              </w:rPr>
              <w:t>BeautyAfhandel.com</w:t>
            </w:r>
          </w:hyperlink>
          <w:r w:rsidR="00A54D38" w:rsidRPr="00583894">
            <w:rPr>
              <w:color w:val="000000" w:themeColor="text1"/>
            </w:rPr>
            <w:br w:type="page"/>
          </w:r>
        </w:p>
      </w:sdtContent>
    </w:sdt>
    <w:p w14:paraId="7D9EF1C8" w14:textId="77777777" w:rsidR="00583894" w:rsidRPr="00D90A42" w:rsidRDefault="00D90A42" w:rsidP="00583894">
      <w:pPr>
        <w:spacing w:after="240" w:line="168" w:lineRule="auto"/>
        <w:jc w:val="center"/>
        <w:rPr>
          <w:rStyle w:val="Emphasis"/>
          <w:rFonts w:ascii="Gabriola" w:hAnsi="Gabriola"/>
          <w:b/>
          <w:i w:val="0"/>
          <w:iCs w:val="0"/>
          <w:color w:val="568278" w:themeColor="accent5" w:themeShade="BF"/>
          <w:sz w:val="44"/>
          <w:szCs w:val="44"/>
        </w:rPr>
      </w:pPr>
      <w:r>
        <w:rPr>
          <w:rFonts w:ascii="Gabriola" w:hAnsi="Gabriola"/>
          <w:b/>
          <w:color w:val="568278" w:themeColor="accent5" w:themeShade="BF"/>
          <w:sz w:val="44"/>
          <w:szCs w:val="44"/>
        </w:rPr>
        <w:t xml:space="preserve">I </w:t>
      </w:r>
      <w:r w:rsidR="009326F3">
        <w:rPr>
          <w:rFonts w:ascii="Gabriola" w:hAnsi="Gabriola"/>
          <w:b/>
          <w:color w:val="568278" w:themeColor="accent5" w:themeShade="BF"/>
          <w:sz w:val="44"/>
          <w:szCs w:val="44"/>
        </w:rPr>
        <w:t xml:space="preserve">Am </w:t>
      </w:r>
      <w:r w:rsidR="005B066A">
        <w:rPr>
          <w:rFonts w:ascii="Gabriola" w:hAnsi="Gabriola"/>
          <w:b/>
          <w:color w:val="568278" w:themeColor="accent5" w:themeShade="BF"/>
          <w:sz w:val="44"/>
          <w:szCs w:val="44"/>
        </w:rPr>
        <w:t>in</w:t>
      </w:r>
      <w:r w:rsidR="00CF16FF">
        <w:rPr>
          <w:rFonts w:ascii="Gabriola" w:hAnsi="Gabriola"/>
          <w:b/>
          <w:color w:val="568278" w:themeColor="accent5" w:themeShade="BF"/>
          <w:sz w:val="44"/>
          <w:szCs w:val="44"/>
        </w:rPr>
        <w:t xml:space="preserve"> Charge </w:t>
      </w:r>
      <w:r w:rsidR="005B066A">
        <w:rPr>
          <w:rFonts w:ascii="Gabriola" w:hAnsi="Gabriola"/>
          <w:b/>
          <w:color w:val="568278" w:themeColor="accent5" w:themeShade="BF"/>
          <w:sz w:val="44"/>
          <w:szCs w:val="44"/>
        </w:rPr>
        <w:t>of</w:t>
      </w:r>
      <w:r w:rsidR="00CF16FF">
        <w:rPr>
          <w:rFonts w:ascii="Gabriola" w:hAnsi="Gabriola"/>
          <w:b/>
          <w:color w:val="568278" w:themeColor="accent5" w:themeShade="BF"/>
          <w:sz w:val="44"/>
          <w:szCs w:val="44"/>
        </w:rPr>
        <w:t xml:space="preserve"> My Life</w:t>
      </w:r>
    </w:p>
    <w:p w14:paraId="55AE6F27" w14:textId="77777777" w:rsidR="00261504" w:rsidRPr="00813507" w:rsidRDefault="0049585C" w:rsidP="006046F7">
      <w:pPr>
        <w:jc w:val="center"/>
        <w:rPr>
          <w:rFonts w:ascii="Gabriola" w:hAnsi="Gabriola" w:cs="Arial"/>
          <w:color w:val="D5D1D1" w:themeColor="accent6" w:themeTint="66"/>
          <w:sz w:val="32"/>
          <w:szCs w:val="32"/>
        </w:rPr>
      </w:pPr>
      <w:r w:rsidRPr="00813507">
        <w:rPr>
          <w:rFonts w:ascii="Gabriola" w:hAnsi="Gabriola"/>
          <w:noProof/>
          <w:sz w:val="32"/>
          <w:szCs w:val="32"/>
        </w:rPr>
        <w:drawing>
          <wp:inline distT="0" distB="0" distL="0" distR="0" wp14:anchorId="46EEB247" wp14:editId="4E3A28AE">
            <wp:extent cx="819151" cy="245745"/>
            <wp:effectExtent l="0" t="0" r="0" b="1905"/>
            <wp:docPr id="105" name="Picture 105"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1FEB21C8" w14:textId="77777777" w:rsidR="004A21DB" w:rsidRPr="00455703" w:rsidRDefault="004A21DB" w:rsidP="006046F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r w:rsidR="006046F7" w:rsidRPr="00455703">
        <w:rPr>
          <w:rFonts w:ascii="Gabriola" w:hAnsi="Gabriola" w:cs="Arial"/>
          <w:color w:val="D5D1D1" w:themeColor="accent6" w:themeTint="66"/>
          <w:sz w:val="32"/>
          <w:szCs w:val="32"/>
        </w:rPr>
        <w:t>……………</w:t>
      </w:r>
      <w:r w:rsidRPr="00455703">
        <w:rPr>
          <w:rFonts w:ascii="Gabriola" w:hAnsi="Gabriola" w:cs="Arial"/>
          <w:color w:val="D5D1D1" w:themeColor="accent6" w:themeTint="66"/>
          <w:sz w:val="32"/>
          <w:szCs w:val="32"/>
        </w:rPr>
        <w:t>…………………………………………………………………………………………………………………………………………………………………………………………………………………………………………………………………………………………………………………………………………………………………</w:t>
      </w:r>
      <w:r w:rsidR="00261504" w:rsidRPr="00455703">
        <w:rPr>
          <w:rFonts w:ascii="Gabriola" w:hAnsi="Gabriola" w:cs="Arial"/>
          <w:color w:val="D5D1D1" w:themeColor="accent6" w:themeTint="66"/>
          <w:sz w:val="32"/>
          <w:szCs w:val="32"/>
        </w:rPr>
        <w:t>……………………………………………………………………………………………………………………………………………………………………………………………………………………………………………………………………………………………………………………………………………………………………………………………………………………………………………………………………………………………………………………………………………………………………………………………………………………………………………………………………………………………………………………………………………………………………………………………………………………………………………………………………………………………………………………………………………………………………………………………………………………………………………………………………………………………………………………………………………………………………………………………………………………………………………………………………………………………………………………………………………………………………………………………………………………………………………………………………………………………………………………………………………………………………………………………………………………………………………………………………………………………………………………………………………………………………………………………………………………………………………………………………………………………………………………………………………………………………………………………………………………………………………………………………………………………………………………………………………………………………………………………………………………………………………………………………………………………………………………………………………………………………………………………………………………………………………………………………………………………………………………………………………………………………………………………………………………………………………………………………………………………………………………………………………………………………………………………………………………………………………………………………………</w:t>
      </w:r>
    </w:p>
    <w:p w14:paraId="1A7BBDBD" w14:textId="77777777" w:rsidR="006046F7" w:rsidRPr="00455703" w:rsidRDefault="00583894" w:rsidP="00583894">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82ACB76" w14:textId="77777777" w:rsidR="00583894" w:rsidRPr="00D90A42" w:rsidRDefault="00D90A42" w:rsidP="00583894">
      <w:pPr>
        <w:spacing w:after="240" w:line="120" w:lineRule="auto"/>
        <w:jc w:val="center"/>
        <w:rPr>
          <w:rStyle w:val="Emphasis"/>
          <w:rFonts w:ascii="Gabriola" w:hAnsi="Gabriola"/>
          <w:b/>
          <w:i w:val="0"/>
          <w:iCs w:val="0"/>
          <w:color w:val="568278" w:themeColor="accent5" w:themeShade="BF"/>
          <w:sz w:val="44"/>
          <w:szCs w:val="44"/>
        </w:rPr>
      </w:pPr>
      <w:r w:rsidRPr="00D90A42">
        <w:rPr>
          <w:rFonts w:ascii="Gabriola" w:hAnsi="Gabriola"/>
          <w:b/>
          <w:color w:val="568278" w:themeColor="accent5" w:themeShade="BF"/>
          <w:sz w:val="44"/>
          <w:szCs w:val="44"/>
        </w:rPr>
        <w:t xml:space="preserve">I </w:t>
      </w:r>
      <w:r w:rsidR="005B066A">
        <w:rPr>
          <w:rFonts w:ascii="Gabriola" w:hAnsi="Gabriola"/>
          <w:b/>
          <w:color w:val="568278" w:themeColor="accent5" w:themeShade="BF"/>
          <w:sz w:val="44"/>
          <w:szCs w:val="44"/>
        </w:rPr>
        <w:t>Am Improving My Life by Eliminating the Drama within It</w:t>
      </w:r>
    </w:p>
    <w:p w14:paraId="3CCC3281" w14:textId="77777777" w:rsidR="00471D85" w:rsidRPr="00813507" w:rsidRDefault="008B6DE5" w:rsidP="008B6DE5">
      <w:pPr>
        <w:jc w:val="center"/>
        <w:rPr>
          <w:rFonts w:ascii="Gabriola" w:hAnsi="Gabriola"/>
          <w:noProof/>
          <w:sz w:val="32"/>
          <w:szCs w:val="32"/>
        </w:rPr>
      </w:pPr>
      <w:r w:rsidRPr="00813507">
        <w:rPr>
          <w:rFonts w:ascii="Gabriola" w:hAnsi="Gabriola"/>
          <w:noProof/>
          <w:sz w:val="32"/>
          <w:szCs w:val="32"/>
        </w:rPr>
        <w:drawing>
          <wp:inline distT="0" distB="0" distL="0" distR="0" wp14:anchorId="283781B7" wp14:editId="74780F89">
            <wp:extent cx="819151" cy="245745"/>
            <wp:effectExtent l="0" t="0" r="0" b="1905"/>
            <wp:docPr id="106" name="Picture 106"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00BA4107" w14:textId="77777777" w:rsidR="00471D85" w:rsidRPr="00455703" w:rsidRDefault="00471D85" w:rsidP="006046F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45D6BEF" w14:textId="77777777" w:rsidR="006046F7" w:rsidRPr="00455703" w:rsidRDefault="00D200DA" w:rsidP="006046F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F0260C2" w14:textId="77777777" w:rsidR="008B6DE5" w:rsidRDefault="008B6DE5" w:rsidP="008B6DE5">
      <w:pPr>
        <w:spacing w:after="0" w:line="168" w:lineRule="auto"/>
        <w:jc w:val="center"/>
        <w:rPr>
          <w:rFonts w:ascii="Gabriola" w:hAnsi="Gabriola"/>
          <w:b/>
          <w:color w:val="716767" w:themeColor="accent6" w:themeShade="BF"/>
          <w:sz w:val="44"/>
          <w:szCs w:val="44"/>
        </w:rPr>
      </w:pPr>
    </w:p>
    <w:p w14:paraId="6946A289" w14:textId="77777777" w:rsidR="00583894" w:rsidRPr="00D90A42" w:rsidRDefault="00D90A42" w:rsidP="00583894">
      <w:pPr>
        <w:spacing w:after="240" w:line="168" w:lineRule="auto"/>
        <w:jc w:val="center"/>
        <w:rPr>
          <w:rStyle w:val="Emphasis"/>
          <w:rFonts w:ascii="Gabriola" w:hAnsi="Gabriola"/>
          <w:b/>
          <w:i w:val="0"/>
          <w:iCs w:val="0"/>
          <w:color w:val="568278" w:themeColor="accent5" w:themeShade="BF"/>
          <w:sz w:val="44"/>
          <w:szCs w:val="44"/>
        </w:rPr>
      </w:pPr>
      <w:r w:rsidRPr="00D90A42">
        <w:rPr>
          <w:rFonts w:ascii="Gabriola" w:hAnsi="Gabriola"/>
          <w:b/>
          <w:color w:val="568278" w:themeColor="accent5" w:themeShade="BF"/>
          <w:sz w:val="44"/>
          <w:szCs w:val="44"/>
        </w:rPr>
        <w:t xml:space="preserve">I </w:t>
      </w:r>
      <w:r w:rsidR="005B066A">
        <w:rPr>
          <w:rFonts w:ascii="Gabriola" w:hAnsi="Gabriola"/>
          <w:b/>
          <w:color w:val="568278" w:themeColor="accent5" w:themeShade="BF"/>
          <w:sz w:val="44"/>
          <w:szCs w:val="44"/>
        </w:rPr>
        <w:t>Choose to Be Happy Today</w:t>
      </w:r>
    </w:p>
    <w:p w14:paraId="55D65B35" w14:textId="77777777" w:rsidR="008B6DE5" w:rsidRPr="00813507" w:rsidRDefault="008B6DE5" w:rsidP="008B6DE5">
      <w:pPr>
        <w:jc w:val="center"/>
        <w:rPr>
          <w:rFonts w:ascii="Gabriola" w:hAnsi="Gabriola" w:cs="Arial"/>
          <w:color w:val="D5D1D1" w:themeColor="accent6" w:themeTint="66"/>
          <w:sz w:val="32"/>
          <w:szCs w:val="32"/>
        </w:rPr>
      </w:pPr>
      <w:r w:rsidRPr="00813507">
        <w:rPr>
          <w:rFonts w:ascii="Gabriola" w:hAnsi="Gabriola"/>
          <w:noProof/>
          <w:sz w:val="32"/>
          <w:szCs w:val="32"/>
        </w:rPr>
        <w:drawing>
          <wp:inline distT="0" distB="0" distL="0" distR="0" wp14:anchorId="3CF8F49A" wp14:editId="35CC9F46">
            <wp:extent cx="819151" cy="245745"/>
            <wp:effectExtent l="0" t="0" r="0" b="1905"/>
            <wp:docPr id="108" name="Picture 108"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1B75F2D2" w14:textId="77777777" w:rsidR="00471D85" w:rsidRPr="00455703" w:rsidRDefault="00471D85" w:rsidP="006046F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6F131B7" w14:textId="77777777" w:rsidR="00583894" w:rsidRDefault="00D90A42" w:rsidP="00813507">
      <w:pPr>
        <w:spacing w:after="0" w:line="168" w:lineRule="auto"/>
        <w:rPr>
          <w:rFonts w:ascii="Gabriola" w:hAnsi="Gabriola"/>
          <w:b/>
          <w:color w:val="716767" w:themeColor="accent6" w:themeShade="BF"/>
          <w:sz w:val="44"/>
          <w:szCs w:val="44"/>
        </w:rPr>
      </w:pPr>
      <w:r w:rsidRPr="00455703">
        <w:rPr>
          <w:rFonts w:ascii="Gabriola" w:hAnsi="Gabriola" w:cs="Arial"/>
          <w:color w:val="D5D1D1" w:themeColor="accent6" w:themeTint="66"/>
          <w:sz w:val="32"/>
          <w:szCs w:val="32"/>
        </w:rPr>
        <w:t>………………………………………………………………………………………………………………………………………………………………………………………</w:t>
      </w:r>
    </w:p>
    <w:p w14:paraId="3E0D01A3" w14:textId="77777777" w:rsidR="00813507" w:rsidRDefault="00813507" w:rsidP="00813507">
      <w:pPr>
        <w:spacing w:after="240" w:line="120" w:lineRule="auto"/>
        <w:jc w:val="center"/>
        <w:rPr>
          <w:rFonts w:ascii="Gabriola" w:hAnsi="Gabriola"/>
          <w:b/>
          <w:color w:val="716767" w:themeColor="accent6" w:themeShade="BF"/>
          <w:sz w:val="44"/>
          <w:szCs w:val="44"/>
        </w:rPr>
      </w:pPr>
    </w:p>
    <w:p w14:paraId="1404A0FC" w14:textId="77777777" w:rsidR="00D90A42" w:rsidRDefault="00D90A42" w:rsidP="00813507">
      <w:pPr>
        <w:spacing w:after="240" w:line="120" w:lineRule="auto"/>
        <w:jc w:val="center"/>
        <w:rPr>
          <w:rFonts w:ascii="Gabriola" w:hAnsi="Gabriola"/>
          <w:b/>
          <w:color w:val="716767" w:themeColor="accent6" w:themeShade="BF"/>
          <w:sz w:val="44"/>
          <w:szCs w:val="44"/>
        </w:rPr>
      </w:pPr>
    </w:p>
    <w:p w14:paraId="10A0A410" w14:textId="77777777" w:rsidR="00D90A42" w:rsidRDefault="00D90A42" w:rsidP="00813507">
      <w:pPr>
        <w:spacing w:after="240" w:line="120" w:lineRule="auto"/>
        <w:jc w:val="center"/>
        <w:rPr>
          <w:rFonts w:ascii="Gabriola" w:hAnsi="Gabriola"/>
          <w:b/>
          <w:color w:val="716767" w:themeColor="accent6" w:themeShade="BF"/>
          <w:sz w:val="44"/>
          <w:szCs w:val="44"/>
        </w:rPr>
      </w:pPr>
    </w:p>
    <w:p w14:paraId="7DC2BC58" w14:textId="77777777" w:rsidR="00583894" w:rsidRPr="00D90A42" w:rsidRDefault="00D90A42" w:rsidP="00813507">
      <w:pPr>
        <w:spacing w:after="240" w:line="120" w:lineRule="auto"/>
        <w:jc w:val="center"/>
        <w:rPr>
          <w:rStyle w:val="Emphasis"/>
          <w:rFonts w:ascii="Gabriola" w:hAnsi="Gabriola"/>
          <w:b/>
          <w:i w:val="0"/>
          <w:iCs w:val="0"/>
          <w:color w:val="568278" w:themeColor="accent5" w:themeShade="BF"/>
          <w:sz w:val="44"/>
          <w:szCs w:val="44"/>
        </w:rPr>
      </w:pPr>
      <w:r w:rsidRPr="00D90A42">
        <w:rPr>
          <w:rFonts w:ascii="Gabriola" w:hAnsi="Gabriola"/>
          <w:b/>
          <w:color w:val="568278" w:themeColor="accent5" w:themeShade="BF"/>
          <w:sz w:val="44"/>
          <w:szCs w:val="44"/>
        </w:rPr>
        <w:t xml:space="preserve">I </w:t>
      </w:r>
      <w:r w:rsidR="005B066A">
        <w:rPr>
          <w:rFonts w:ascii="Gabriola" w:hAnsi="Gabriola"/>
          <w:b/>
          <w:color w:val="568278" w:themeColor="accent5" w:themeShade="BF"/>
          <w:sz w:val="44"/>
          <w:szCs w:val="44"/>
        </w:rPr>
        <w:t>Am Strong in Mind, Body &amp; Spirit</w:t>
      </w:r>
    </w:p>
    <w:p w14:paraId="32C08790" w14:textId="77777777" w:rsidR="008B6DE5" w:rsidRPr="00813507" w:rsidRDefault="008B6DE5" w:rsidP="008B6DE5">
      <w:pPr>
        <w:jc w:val="center"/>
        <w:rPr>
          <w:rFonts w:ascii="Gabriola" w:hAnsi="Gabriola" w:cs="Arial"/>
          <w:color w:val="D5D1D1" w:themeColor="accent6" w:themeTint="66"/>
          <w:sz w:val="32"/>
          <w:szCs w:val="32"/>
        </w:rPr>
      </w:pPr>
      <w:r w:rsidRPr="00813507">
        <w:rPr>
          <w:rFonts w:ascii="Gabriola" w:hAnsi="Gabriola"/>
          <w:noProof/>
          <w:sz w:val="32"/>
          <w:szCs w:val="32"/>
        </w:rPr>
        <w:drawing>
          <wp:inline distT="0" distB="0" distL="0" distR="0" wp14:anchorId="0607066B" wp14:editId="568DDD02">
            <wp:extent cx="819151" cy="245745"/>
            <wp:effectExtent l="0" t="0" r="0" b="1905"/>
            <wp:docPr id="109" name="Picture 109"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1F1D6213" w14:textId="77777777" w:rsidR="00104429" w:rsidRPr="00813507" w:rsidRDefault="00471D85" w:rsidP="0081350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54846AC" w14:textId="77777777" w:rsidR="00D90A42" w:rsidRDefault="00D90A42" w:rsidP="00813507">
      <w:pPr>
        <w:spacing w:after="240" w:line="120" w:lineRule="auto"/>
        <w:jc w:val="center"/>
        <w:rPr>
          <w:rFonts w:ascii="Gabriola" w:hAnsi="Gabriola"/>
          <w:b/>
          <w:color w:val="716767" w:themeColor="accent6" w:themeShade="BF"/>
          <w:sz w:val="44"/>
          <w:szCs w:val="44"/>
        </w:rPr>
      </w:pPr>
    </w:p>
    <w:p w14:paraId="00CC112D" w14:textId="77777777" w:rsidR="00583894" w:rsidRPr="00D90A42" w:rsidRDefault="00D90A42" w:rsidP="00813507">
      <w:pPr>
        <w:spacing w:after="240" w:line="120" w:lineRule="auto"/>
        <w:jc w:val="center"/>
        <w:rPr>
          <w:rStyle w:val="Emphasis"/>
          <w:rFonts w:ascii="Gabriola" w:hAnsi="Gabriola"/>
          <w:b/>
          <w:i w:val="0"/>
          <w:iCs w:val="0"/>
          <w:color w:val="568278" w:themeColor="accent5" w:themeShade="BF"/>
          <w:sz w:val="44"/>
          <w:szCs w:val="44"/>
        </w:rPr>
      </w:pPr>
      <w:r w:rsidRPr="00D90A42">
        <w:rPr>
          <w:rFonts w:ascii="Gabriola" w:hAnsi="Gabriola"/>
          <w:b/>
          <w:color w:val="568278" w:themeColor="accent5" w:themeShade="BF"/>
          <w:sz w:val="44"/>
          <w:szCs w:val="44"/>
        </w:rPr>
        <w:t xml:space="preserve">I </w:t>
      </w:r>
      <w:r w:rsidR="00CF16FF">
        <w:rPr>
          <w:rFonts w:ascii="Gabriola" w:hAnsi="Gabriola"/>
          <w:b/>
          <w:color w:val="568278" w:themeColor="accent5" w:themeShade="BF"/>
          <w:sz w:val="44"/>
          <w:szCs w:val="44"/>
        </w:rPr>
        <w:t>Have Unlimited Potential</w:t>
      </w:r>
    </w:p>
    <w:p w14:paraId="2FBB92E9" w14:textId="77777777" w:rsidR="008B6DE5" w:rsidRPr="00455703" w:rsidRDefault="008B6DE5" w:rsidP="008B6DE5">
      <w:pPr>
        <w:jc w:val="center"/>
        <w:rPr>
          <w:rFonts w:ascii="Arial" w:hAnsi="Arial" w:cs="Arial"/>
          <w:color w:val="D5D1D1" w:themeColor="accent6" w:themeTint="66"/>
          <w:sz w:val="36"/>
          <w:szCs w:val="36"/>
        </w:rPr>
      </w:pPr>
      <w:r>
        <w:rPr>
          <w:noProof/>
        </w:rPr>
        <w:drawing>
          <wp:inline distT="0" distB="0" distL="0" distR="0" wp14:anchorId="1B648107" wp14:editId="79B6A136">
            <wp:extent cx="819151" cy="245745"/>
            <wp:effectExtent l="0" t="0" r="0" b="1905"/>
            <wp:docPr id="110" name="Picture 110"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49FFCAE3" w14:textId="77777777" w:rsidR="00104429" w:rsidRPr="00813507" w:rsidRDefault="00471D85" w:rsidP="0081350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r w:rsidR="00583894" w:rsidRPr="00455703">
        <w:rPr>
          <w:rFonts w:ascii="Gabriola" w:hAnsi="Gabriola" w:cs="Arial"/>
          <w:color w:val="D5D1D1" w:themeColor="accent6" w:themeTint="66"/>
          <w:sz w:val="32"/>
          <w:szCs w:val="32"/>
        </w:rPr>
        <w:t>………………………………………………………………………………………………………………………………………………………………………………………………………………………………………………………………………………………………………………………………………………………………………………</w:t>
      </w:r>
      <w:r w:rsidRPr="00455703">
        <w:rPr>
          <w:rFonts w:ascii="Gabriola" w:hAnsi="Gabriola" w:cs="Arial"/>
          <w:color w:val="D5D1D1" w:themeColor="accent6" w:themeTint="66"/>
          <w:sz w:val="32"/>
          <w:szCs w:val="32"/>
        </w:rPr>
        <w:t>……………………………………………………………………………………………………………………………………………………………………………………………………………………………………………………………………………………………………………………………………………………………………………………………………………………………………………………………………………………………………………………………………………………………………………………………………………………………………………………………………………</w:t>
      </w:r>
      <w:r w:rsidR="00813507">
        <w:rPr>
          <w:rFonts w:ascii="Gabriola" w:hAnsi="Gabriola" w:cs="Arial"/>
          <w:color w:val="D5D1D1" w:themeColor="accent6" w:themeTint="66"/>
          <w:sz w:val="32"/>
          <w:szCs w:val="32"/>
        </w:rPr>
        <w:t>…………………………………………………………………………………</w:t>
      </w:r>
    </w:p>
    <w:p w14:paraId="75174E6D" w14:textId="77777777" w:rsidR="00D90A42" w:rsidRDefault="00D90A42" w:rsidP="00583894">
      <w:pPr>
        <w:spacing w:after="0" w:line="168" w:lineRule="auto"/>
        <w:jc w:val="center"/>
        <w:rPr>
          <w:rFonts w:ascii="Gabriola" w:hAnsi="Gabriola"/>
          <w:b/>
          <w:color w:val="716767" w:themeColor="accent6" w:themeShade="BF"/>
          <w:sz w:val="44"/>
          <w:szCs w:val="44"/>
        </w:rPr>
      </w:pPr>
    </w:p>
    <w:p w14:paraId="1A289998" w14:textId="77777777" w:rsidR="00D90A42" w:rsidRDefault="00D90A42" w:rsidP="00583894">
      <w:pPr>
        <w:spacing w:after="0" w:line="168" w:lineRule="auto"/>
        <w:jc w:val="center"/>
        <w:rPr>
          <w:rFonts w:ascii="Gabriola" w:hAnsi="Gabriola"/>
          <w:b/>
          <w:color w:val="716767" w:themeColor="accent6" w:themeShade="BF"/>
          <w:sz w:val="44"/>
          <w:szCs w:val="44"/>
        </w:rPr>
      </w:pPr>
    </w:p>
    <w:p w14:paraId="22992893" w14:textId="77777777" w:rsidR="008B6DE5" w:rsidRPr="009326F3" w:rsidRDefault="009326F3" w:rsidP="00583894">
      <w:pPr>
        <w:spacing w:after="0" w:line="168" w:lineRule="auto"/>
        <w:jc w:val="center"/>
        <w:rPr>
          <w:rFonts w:ascii="Gabriola" w:hAnsi="Gabriola"/>
          <w:b/>
          <w:color w:val="568278" w:themeColor="accent5" w:themeShade="BF"/>
          <w:sz w:val="44"/>
          <w:szCs w:val="44"/>
        </w:rPr>
      </w:pPr>
      <w:r w:rsidRPr="009326F3">
        <w:rPr>
          <w:rFonts w:ascii="Gabriola" w:hAnsi="Gabriola"/>
          <w:b/>
          <w:color w:val="568278" w:themeColor="accent5" w:themeShade="BF"/>
          <w:sz w:val="44"/>
          <w:szCs w:val="44"/>
        </w:rPr>
        <w:t xml:space="preserve">I </w:t>
      </w:r>
      <w:r w:rsidR="005B066A">
        <w:rPr>
          <w:rFonts w:ascii="Gabriola" w:hAnsi="Gabriola"/>
          <w:b/>
          <w:color w:val="568278" w:themeColor="accent5" w:themeShade="BF"/>
          <w:sz w:val="44"/>
          <w:szCs w:val="44"/>
        </w:rPr>
        <w:t>Will Create the Life I Desire</w:t>
      </w:r>
    </w:p>
    <w:p w14:paraId="68B64666" w14:textId="77777777" w:rsidR="00583894" w:rsidRPr="00455703" w:rsidRDefault="00583894" w:rsidP="00583894">
      <w:pPr>
        <w:spacing w:after="0" w:line="168" w:lineRule="auto"/>
        <w:jc w:val="center"/>
        <w:rPr>
          <w:rStyle w:val="Emphasis"/>
          <w:rFonts w:ascii="Gabriola" w:hAnsi="Gabriola"/>
          <w:b/>
          <w:color w:val="D5D1D1" w:themeColor="accent6" w:themeTint="66"/>
          <w:sz w:val="44"/>
          <w:szCs w:val="44"/>
        </w:rPr>
      </w:pPr>
    </w:p>
    <w:p w14:paraId="33B79D55" w14:textId="77777777" w:rsidR="008B6DE5" w:rsidRPr="00455703" w:rsidRDefault="008B6DE5" w:rsidP="008B6DE5">
      <w:pPr>
        <w:jc w:val="center"/>
        <w:rPr>
          <w:rFonts w:ascii="Arial" w:hAnsi="Arial" w:cs="Arial"/>
          <w:color w:val="D5D1D1" w:themeColor="accent6" w:themeTint="66"/>
          <w:sz w:val="36"/>
          <w:szCs w:val="36"/>
        </w:rPr>
      </w:pPr>
      <w:r>
        <w:rPr>
          <w:noProof/>
        </w:rPr>
        <w:drawing>
          <wp:inline distT="0" distB="0" distL="0" distR="0" wp14:anchorId="6E53933E" wp14:editId="1744B0D4">
            <wp:extent cx="819151" cy="245745"/>
            <wp:effectExtent l="0" t="0" r="0" b="1905"/>
            <wp:docPr id="111" name="Picture 111"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261B9D66" w14:textId="77777777" w:rsidR="00583894" w:rsidRPr="00813507" w:rsidRDefault="00471D85" w:rsidP="0081350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C720B87" w14:textId="77777777" w:rsidR="009326F3" w:rsidRDefault="009326F3" w:rsidP="00813507">
      <w:pPr>
        <w:spacing w:after="240" w:line="120" w:lineRule="auto"/>
        <w:jc w:val="center"/>
        <w:rPr>
          <w:rFonts w:ascii="Gabriola" w:hAnsi="Gabriola"/>
          <w:b/>
          <w:color w:val="716767" w:themeColor="accent6" w:themeShade="BF"/>
          <w:sz w:val="44"/>
          <w:szCs w:val="44"/>
        </w:rPr>
      </w:pPr>
    </w:p>
    <w:p w14:paraId="0E30F9BC" w14:textId="77777777" w:rsidR="00583894" w:rsidRPr="007F0EC5" w:rsidRDefault="007F0EC5" w:rsidP="00813507">
      <w:pPr>
        <w:spacing w:after="240" w:line="120" w:lineRule="auto"/>
        <w:jc w:val="center"/>
        <w:rPr>
          <w:rStyle w:val="Emphasis"/>
          <w:rFonts w:ascii="Gabriola" w:hAnsi="Gabriola"/>
          <w:b/>
          <w:i w:val="0"/>
          <w:iCs w:val="0"/>
          <w:color w:val="568278" w:themeColor="accent5" w:themeShade="BF"/>
          <w:sz w:val="44"/>
          <w:szCs w:val="44"/>
        </w:rPr>
      </w:pPr>
      <w:r w:rsidRPr="007F0EC5">
        <w:rPr>
          <w:rFonts w:ascii="Gabriola" w:hAnsi="Gabriola"/>
          <w:b/>
          <w:color w:val="568278" w:themeColor="accent5" w:themeShade="BF"/>
          <w:sz w:val="44"/>
          <w:szCs w:val="44"/>
        </w:rPr>
        <w:t xml:space="preserve">I Am </w:t>
      </w:r>
      <w:r w:rsidR="005B066A">
        <w:rPr>
          <w:rFonts w:ascii="Gabriola" w:hAnsi="Gabriola"/>
          <w:b/>
          <w:color w:val="568278" w:themeColor="accent5" w:themeShade="BF"/>
          <w:sz w:val="44"/>
          <w:szCs w:val="44"/>
        </w:rPr>
        <w:t>Thankful for What I Have</w:t>
      </w:r>
    </w:p>
    <w:p w14:paraId="07E963E9" w14:textId="77777777" w:rsidR="008B6DE5" w:rsidRPr="00455703" w:rsidRDefault="008B6DE5" w:rsidP="008B6DE5">
      <w:pPr>
        <w:jc w:val="center"/>
        <w:rPr>
          <w:rFonts w:ascii="Arial" w:hAnsi="Arial" w:cs="Arial"/>
          <w:color w:val="D5D1D1" w:themeColor="accent6" w:themeTint="66"/>
          <w:sz w:val="36"/>
          <w:szCs w:val="36"/>
        </w:rPr>
      </w:pPr>
      <w:r>
        <w:rPr>
          <w:noProof/>
        </w:rPr>
        <w:drawing>
          <wp:inline distT="0" distB="0" distL="0" distR="0" wp14:anchorId="41407FDF" wp14:editId="62765318">
            <wp:extent cx="819151" cy="245745"/>
            <wp:effectExtent l="0" t="0" r="0" b="1905"/>
            <wp:docPr id="112" name="Picture 112"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1FAAA77B" w14:textId="77777777" w:rsidR="00471D85" w:rsidRPr="00455703" w:rsidRDefault="00471D85" w:rsidP="006046F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0E7D83F" w14:textId="77777777" w:rsidR="00583894" w:rsidRDefault="00583894" w:rsidP="00813507">
      <w:pPr>
        <w:spacing w:after="0" w:line="120" w:lineRule="auto"/>
        <w:rPr>
          <w:rFonts w:ascii="Gabriola" w:hAnsi="Gabriola"/>
          <w:b/>
          <w:color w:val="716767" w:themeColor="accent6" w:themeShade="BF"/>
          <w:sz w:val="44"/>
          <w:szCs w:val="44"/>
        </w:rPr>
      </w:pPr>
    </w:p>
    <w:p w14:paraId="095FDC6E" w14:textId="77777777" w:rsidR="007F0EC5" w:rsidRDefault="007F0EC5" w:rsidP="00813507">
      <w:pPr>
        <w:spacing w:after="240" w:line="120" w:lineRule="auto"/>
        <w:jc w:val="center"/>
        <w:rPr>
          <w:rFonts w:ascii="Gabriola" w:hAnsi="Gabriola"/>
          <w:b/>
          <w:color w:val="716767" w:themeColor="accent6" w:themeShade="BF"/>
          <w:sz w:val="44"/>
          <w:szCs w:val="44"/>
        </w:rPr>
      </w:pPr>
    </w:p>
    <w:p w14:paraId="3D981F09" w14:textId="77777777" w:rsidR="00583894" w:rsidRPr="007F0EC5" w:rsidRDefault="005B066A" w:rsidP="00813507">
      <w:pPr>
        <w:spacing w:after="240" w:line="120" w:lineRule="auto"/>
        <w:jc w:val="center"/>
        <w:rPr>
          <w:rStyle w:val="Emphasis"/>
          <w:rFonts w:ascii="Gabriola" w:hAnsi="Gabriola"/>
          <w:b/>
          <w:i w:val="0"/>
          <w:iCs w:val="0"/>
          <w:color w:val="568278" w:themeColor="accent5" w:themeShade="BF"/>
          <w:sz w:val="44"/>
          <w:szCs w:val="44"/>
        </w:rPr>
      </w:pPr>
      <w:r>
        <w:rPr>
          <w:rFonts w:ascii="Gabriola" w:hAnsi="Gabriola"/>
          <w:b/>
          <w:color w:val="568278" w:themeColor="accent5" w:themeShade="BF"/>
          <w:sz w:val="44"/>
          <w:szCs w:val="44"/>
        </w:rPr>
        <w:t>I Have Everything I Need to Make Today Great</w:t>
      </w:r>
    </w:p>
    <w:p w14:paraId="0FEB6328" w14:textId="77777777" w:rsidR="008B6DE5" w:rsidRPr="00455703" w:rsidRDefault="008B6DE5" w:rsidP="008B6DE5">
      <w:pPr>
        <w:jc w:val="center"/>
        <w:rPr>
          <w:rFonts w:ascii="Arial" w:hAnsi="Arial" w:cs="Arial"/>
          <w:color w:val="D5D1D1" w:themeColor="accent6" w:themeTint="66"/>
          <w:sz w:val="36"/>
          <w:szCs w:val="36"/>
        </w:rPr>
      </w:pPr>
      <w:r>
        <w:rPr>
          <w:noProof/>
        </w:rPr>
        <w:drawing>
          <wp:inline distT="0" distB="0" distL="0" distR="0" wp14:anchorId="705EABB0" wp14:editId="7AED7552">
            <wp:extent cx="819151" cy="245745"/>
            <wp:effectExtent l="0" t="0" r="0" b="1905"/>
            <wp:docPr id="113" name="Picture 113"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5447A290" w14:textId="77777777" w:rsidR="00471D85" w:rsidRPr="00455703" w:rsidRDefault="00471D85" w:rsidP="006046F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B344E85" w14:textId="77777777" w:rsidR="00813507" w:rsidRPr="00455703" w:rsidRDefault="00813507" w:rsidP="006046F7">
      <w:pPr>
        <w:spacing w:after="0"/>
        <w:jc w:val="center"/>
        <w:rPr>
          <w:rFonts w:ascii="Gabriola" w:hAnsi="Gabriola" w:cs="Arial"/>
          <w:color w:val="D5D1D1" w:themeColor="accent6" w:themeTint="66"/>
          <w:sz w:val="32"/>
          <w:szCs w:val="32"/>
        </w:rPr>
      </w:pPr>
    </w:p>
    <w:p w14:paraId="00B526DA" w14:textId="77777777" w:rsidR="00813507" w:rsidRDefault="00813507" w:rsidP="008B6DE5">
      <w:pPr>
        <w:spacing w:after="0" w:line="168" w:lineRule="auto"/>
        <w:jc w:val="center"/>
        <w:rPr>
          <w:rFonts w:ascii="Gabriola" w:hAnsi="Gabriola"/>
          <w:b/>
          <w:color w:val="716767" w:themeColor="accent6" w:themeShade="BF"/>
          <w:sz w:val="44"/>
          <w:szCs w:val="44"/>
        </w:rPr>
      </w:pPr>
    </w:p>
    <w:p w14:paraId="40A02734" w14:textId="77777777" w:rsidR="008B6DE5" w:rsidRPr="007F0EC5" w:rsidRDefault="007F0EC5" w:rsidP="00813507">
      <w:pPr>
        <w:spacing w:after="240" w:line="168" w:lineRule="auto"/>
        <w:jc w:val="center"/>
        <w:rPr>
          <w:rStyle w:val="Emphasis"/>
          <w:rFonts w:ascii="Gabriola" w:hAnsi="Gabriola"/>
          <w:b/>
          <w:color w:val="568278" w:themeColor="accent5" w:themeShade="BF"/>
          <w:sz w:val="44"/>
          <w:szCs w:val="44"/>
        </w:rPr>
      </w:pPr>
      <w:r w:rsidRPr="007F0EC5">
        <w:rPr>
          <w:rFonts w:ascii="Gabriola" w:hAnsi="Gabriola"/>
          <w:b/>
          <w:color w:val="568278" w:themeColor="accent5" w:themeShade="BF"/>
          <w:sz w:val="44"/>
          <w:szCs w:val="44"/>
        </w:rPr>
        <w:t xml:space="preserve">I Am </w:t>
      </w:r>
      <w:r w:rsidR="005B066A">
        <w:rPr>
          <w:rFonts w:ascii="Gabriola" w:hAnsi="Gabriola"/>
          <w:b/>
          <w:color w:val="568278" w:themeColor="accent5" w:themeShade="BF"/>
          <w:sz w:val="44"/>
          <w:szCs w:val="44"/>
        </w:rPr>
        <w:t>a Product of My Decisions, Not My Circumstances</w:t>
      </w:r>
    </w:p>
    <w:p w14:paraId="5B0CBD99" w14:textId="77777777" w:rsidR="008B6DE5" w:rsidRPr="00455703" w:rsidRDefault="008B6DE5" w:rsidP="008B6DE5">
      <w:pPr>
        <w:jc w:val="center"/>
        <w:rPr>
          <w:rFonts w:ascii="Arial" w:hAnsi="Arial" w:cs="Arial"/>
          <w:color w:val="D5D1D1" w:themeColor="accent6" w:themeTint="66"/>
          <w:sz w:val="36"/>
          <w:szCs w:val="36"/>
        </w:rPr>
      </w:pPr>
      <w:r>
        <w:rPr>
          <w:noProof/>
        </w:rPr>
        <w:drawing>
          <wp:inline distT="0" distB="0" distL="0" distR="0" wp14:anchorId="02BACAB2" wp14:editId="52FEC489">
            <wp:extent cx="819151" cy="245745"/>
            <wp:effectExtent l="0" t="0" r="0" b="1905"/>
            <wp:docPr id="114" name="Picture 114"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12D2755F" w14:textId="77777777" w:rsidR="00471D85" w:rsidRPr="00455703" w:rsidRDefault="00471D85" w:rsidP="006046F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EED685F" w14:textId="77777777" w:rsidR="0075006A" w:rsidRPr="00455703" w:rsidRDefault="0075006A" w:rsidP="006046F7">
      <w:pPr>
        <w:spacing w:after="0" w:line="120" w:lineRule="auto"/>
        <w:jc w:val="center"/>
        <w:rPr>
          <w:rFonts w:ascii="Gabriola" w:hAnsi="Gabriola"/>
          <w:color w:val="D5D1D1" w:themeColor="accent6" w:themeTint="66"/>
          <w:sz w:val="44"/>
          <w:szCs w:val="44"/>
        </w:rPr>
      </w:pPr>
    </w:p>
    <w:p w14:paraId="64C9DA74" w14:textId="77777777" w:rsidR="00CD67F6" w:rsidRDefault="00CD67F6" w:rsidP="00813507">
      <w:pPr>
        <w:spacing w:after="240" w:line="168" w:lineRule="auto"/>
        <w:jc w:val="center"/>
        <w:rPr>
          <w:rFonts w:ascii="Gabriola" w:hAnsi="Gabriola"/>
          <w:b/>
          <w:color w:val="568278" w:themeColor="accent5" w:themeShade="BF"/>
          <w:sz w:val="44"/>
          <w:szCs w:val="44"/>
        </w:rPr>
      </w:pPr>
    </w:p>
    <w:p w14:paraId="2ECE7B18" w14:textId="77777777" w:rsidR="008B6DE5" w:rsidRPr="00CD67F6" w:rsidRDefault="00CD67F6" w:rsidP="00813507">
      <w:pPr>
        <w:spacing w:after="240" w:line="168" w:lineRule="auto"/>
        <w:jc w:val="center"/>
        <w:rPr>
          <w:rStyle w:val="Emphasis"/>
          <w:rFonts w:ascii="Gabriola" w:hAnsi="Gabriola"/>
          <w:b/>
          <w:color w:val="568278" w:themeColor="accent5" w:themeShade="BF"/>
          <w:sz w:val="44"/>
          <w:szCs w:val="44"/>
        </w:rPr>
      </w:pPr>
      <w:r>
        <w:rPr>
          <w:rFonts w:ascii="Gabriola" w:hAnsi="Gabriola"/>
          <w:b/>
          <w:color w:val="568278" w:themeColor="accent5" w:themeShade="BF"/>
          <w:sz w:val="44"/>
          <w:szCs w:val="44"/>
        </w:rPr>
        <w:t xml:space="preserve">I Am </w:t>
      </w:r>
      <w:r w:rsidR="005B066A">
        <w:rPr>
          <w:rFonts w:ascii="Gabriola" w:hAnsi="Gabriola"/>
          <w:b/>
          <w:color w:val="568278" w:themeColor="accent5" w:themeShade="BF"/>
          <w:sz w:val="44"/>
          <w:szCs w:val="44"/>
        </w:rPr>
        <w:t>Grateful for This Moment and Find Joy in It</w:t>
      </w:r>
    </w:p>
    <w:p w14:paraId="42551139" w14:textId="77777777" w:rsidR="008B6DE5" w:rsidRPr="00455703" w:rsidRDefault="008B6DE5" w:rsidP="008B6DE5">
      <w:pPr>
        <w:jc w:val="center"/>
        <w:rPr>
          <w:rFonts w:ascii="Arial" w:hAnsi="Arial" w:cs="Arial"/>
          <w:color w:val="D5D1D1" w:themeColor="accent6" w:themeTint="66"/>
          <w:sz w:val="36"/>
          <w:szCs w:val="36"/>
        </w:rPr>
      </w:pPr>
      <w:r>
        <w:rPr>
          <w:noProof/>
        </w:rPr>
        <w:drawing>
          <wp:inline distT="0" distB="0" distL="0" distR="0" wp14:anchorId="12C6AC9E" wp14:editId="6AD8E2A4">
            <wp:extent cx="819151" cy="245745"/>
            <wp:effectExtent l="0" t="0" r="0" b="1905"/>
            <wp:docPr id="115" name="Picture 115"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548298D0" w14:textId="77777777" w:rsidR="00471D85" w:rsidRPr="00455703" w:rsidRDefault="00471D85" w:rsidP="006046F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12D4CFD" w14:textId="77777777" w:rsidR="001A2082" w:rsidRPr="00455703" w:rsidRDefault="001A2082" w:rsidP="001A2082">
      <w:pPr>
        <w:spacing w:after="0" w:line="120" w:lineRule="auto"/>
        <w:rPr>
          <w:rStyle w:val="Emphasis"/>
          <w:rFonts w:ascii="Gabriola" w:hAnsi="Gabriola"/>
          <w:b/>
          <w:color w:val="D5D1D1" w:themeColor="accent6" w:themeTint="66"/>
          <w:sz w:val="44"/>
          <w:szCs w:val="44"/>
        </w:rPr>
      </w:pPr>
    </w:p>
    <w:p w14:paraId="31EF4F31" w14:textId="77777777" w:rsidR="00CD67F6" w:rsidRDefault="00CD67F6" w:rsidP="001A2082">
      <w:pPr>
        <w:jc w:val="center"/>
        <w:rPr>
          <w:rFonts w:ascii="Arial" w:hAnsi="Arial" w:cs="Arial"/>
          <w:color w:val="D5D1D1" w:themeColor="accent6" w:themeTint="66"/>
          <w:sz w:val="36"/>
          <w:szCs w:val="36"/>
        </w:rPr>
      </w:pPr>
    </w:p>
    <w:p w14:paraId="44BDD701" w14:textId="77777777" w:rsidR="001A2082" w:rsidRPr="00455703" w:rsidRDefault="001A2082" w:rsidP="001A2082">
      <w:pPr>
        <w:jc w:val="center"/>
        <w:rPr>
          <w:rFonts w:ascii="Arial" w:hAnsi="Arial" w:cs="Arial"/>
          <w:color w:val="D5D1D1" w:themeColor="accent6" w:themeTint="66"/>
          <w:sz w:val="36"/>
          <w:szCs w:val="36"/>
        </w:rPr>
      </w:pPr>
      <w:r>
        <w:rPr>
          <w:noProof/>
        </w:rPr>
        <w:drawing>
          <wp:inline distT="0" distB="0" distL="0" distR="0" wp14:anchorId="1D7BA517" wp14:editId="2B793268">
            <wp:extent cx="819151" cy="245745"/>
            <wp:effectExtent l="0" t="0" r="0" b="1905"/>
            <wp:docPr id="116" name="Picture 116"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41EE10CA" w14:textId="77777777" w:rsidR="00471D85" w:rsidRPr="00455703" w:rsidRDefault="00471D85" w:rsidP="006046F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6506DD89" w14:textId="77777777" w:rsidR="0075006A" w:rsidRPr="00455703" w:rsidRDefault="001A2082" w:rsidP="006046F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36DCDE6" w14:textId="77777777" w:rsidR="001A2082" w:rsidRDefault="001A2082" w:rsidP="001A2082">
      <w:pPr>
        <w:spacing w:after="0" w:line="120" w:lineRule="auto"/>
        <w:rPr>
          <w:rFonts w:ascii="Gabriola" w:hAnsi="Gabriola"/>
          <w:color w:val="D5D1D1" w:themeColor="accent6" w:themeTint="66"/>
          <w:sz w:val="40"/>
          <w:szCs w:val="40"/>
        </w:rPr>
      </w:pPr>
    </w:p>
    <w:p w14:paraId="3680D76F" w14:textId="77777777" w:rsidR="007E7C72" w:rsidRPr="007E7C72" w:rsidRDefault="00CD67F6" w:rsidP="007E7C72">
      <w:pPr>
        <w:spacing w:after="0" w:line="192" w:lineRule="auto"/>
        <w:jc w:val="center"/>
        <w:rPr>
          <w:rFonts w:ascii="Gabriola" w:hAnsi="Gabriola"/>
          <w:b/>
          <w:color w:val="568278" w:themeColor="accent5" w:themeShade="BF"/>
          <w:sz w:val="44"/>
          <w:szCs w:val="44"/>
        </w:rPr>
      </w:pPr>
      <w:r w:rsidRPr="007E7C72">
        <w:rPr>
          <w:rFonts w:ascii="Gabriola" w:hAnsi="Gabriola"/>
          <w:b/>
          <w:color w:val="568278" w:themeColor="accent5" w:themeShade="BF"/>
          <w:sz w:val="44"/>
          <w:szCs w:val="44"/>
        </w:rPr>
        <w:t xml:space="preserve"> </w:t>
      </w:r>
      <w:r w:rsidR="00B041B6" w:rsidRPr="007E7C72">
        <w:rPr>
          <w:rFonts w:ascii="Gabriola" w:hAnsi="Gabriola"/>
          <w:b/>
          <w:color w:val="568278" w:themeColor="accent5" w:themeShade="BF"/>
          <w:sz w:val="44"/>
          <w:szCs w:val="44"/>
        </w:rPr>
        <w:t>“</w:t>
      </w:r>
      <w:r w:rsidR="007E7C72" w:rsidRPr="007E7C72">
        <w:rPr>
          <w:rFonts w:ascii="Gabriola" w:hAnsi="Gabriola"/>
          <w:b/>
          <w:color w:val="568278" w:themeColor="accent5" w:themeShade="BF"/>
          <w:sz w:val="44"/>
          <w:szCs w:val="44"/>
        </w:rPr>
        <w:t xml:space="preserve">Love is the great miracle cure. Loving ourselves works </w:t>
      </w:r>
    </w:p>
    <w:p w14:paraId="07D57FDD" w14:textId="77777777" w:rsidR="007E7C72" w:rsidRPr="007E7C72" w:rsidRDefault="007E7C72" w:rsidP="007E7C72">
      <w:pPr>
        <w:spacing w:after="0" w:line="192" w:lineRule="auto"/>
        <w:jc w:val="center"/>
        <w:rPr>
          <w:rFonts w:ascii="Gabriola" w:hAnsi="Gabriola"/>
          <w:b/>
          <w:color w:val="568278" w:themeColor="accent5" w:themeShade="BF"/>
          <w:sz w:val="44"/>
          <w:szCs w:val="44"/>
        </w:rPr>
      </w:pPr>
      <w:proofErr w:type="gramStart"/>
      <w:r w:rsidRPr="007E7C72">
        <w:rPr>
          <w:rFonts w:ascii="Gabriola" w:hAnsi="Gabriola"/>
          <w:b/>
          <w:color w:val="568278" w:themeColor="accent5" w:themeShade="BF"/>
          <w:sz w:val="44"/>
          <w:szCs w:val="44"/>
        </w:rPr>
        <w:t>miracles</w:t>
      </w:r>
      <w:proofErr w:type="gramEnd"/>
      <w:r w:rsidRPr="007E7C72">
        <w:rPr>
          <w:rFonts w:ascii="Gabriola" w:hAnsi="Gabriola"/>
          <w:b/>
          <w:color w:val="568278" w:themeColor="accent5" w:themeShade="BF"/>
          <w:sz w:val="44"/>
          <w:szCs w:val="44"/>
        </w:rPr>
        <w:t xml:space="preserve"> in our lives.” ~ Louise L. Hay</w:t>
      </w:r>
    </w:p>
    <w:p w14:paraId="24970027" w14:textId="77777777" w:rsidR="007E7C72" w:rsidRDefault="007E7C72" w:rsidP="007E7C72">
      <w:pPr>
        <w:spacing w:after="0" w:line="192" w:lineRule="auto"/>
        <w:jc w:val="center"/>
        <w:rPr>
          <w:rFonts w:ascii="Gabriola" w:hAnsi="Gabriola"/>
          <w:b/>
          <w:color w:val="716767" w:themeColor="accent6" w:themeShade="BF"/>
          <w:sz w:val="44"/>
          <w:szCs w:val="44"/>
        </w:rPr>
      </w:pPr>
    </w:p>
    <w:p w14:paraId="4FED9ADA" w14:textId="77777777" w:rsidR="001A2082" w:rsidRPr="00455703" w:rsidRDefault="001A2082" w:rsidP="007E7C72">
      <w:pPr>
        <w:spacing w:after="0" w:line="192" w:lineRule="auto"/>
        <w:jc w:val="center"/>
        <w:rPr>
          <w:rFonts w:ascii="Arial" w:hAnsi="Arial" w:cs="Arial"/>
          <w:color w:val="D5D1D1" w:themeColor="accent6" w:themeTint="66"/>
          <w:sz w:val="36"/>
          <w:szCs w:val="36"/>
        </w:rPr>
      </w:pPr>
      <w:r>
        <w:rPr>
          <w:noProof/>
        </w:rPr>
        <w:drawing>
          <wp:inline distT="0" distB="0" distL="0" distR="0" wp14:anchorId="638F8B75" wp14:editId="14E5F2E1">
            <wp:extent cx="819151" cy="245745"/>
            <wp:effectExtent l="0" t="0" r="0" b="1905"/>
            <wp:docPr id="117" name="Picture 117"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695A905C" w14:textId="77777777" w:rsidR="0075006A" w:rsidRPr="00B041B6" w:rsidRDefault="00471D85"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260FA3A" w14:textId="77777777" w:rsidR="00471D85" w:rsidRPr="00455703" w:rsidRDefault="00B041B6" w:rsidP="006046F7">
      <w:pPr>
        <w:jc w:val="center"/>
        <w:rPr>
          <w:rFonts w:ascii="Arial" w:hAnsi="Arial" w:cs="Arial"/>
          <w:color w:val="D5D1D1" w:themeColor="accent6" w:themeTint="66"/>
          <w:sz w:val="36"/>
          <w:szCs w:val="36"/>
        </w:rPr>
      </w:pPr>
      <w:r>
        <w:rPr>
          <w:noProof/>
        </w:rPr>
        <w:drawing>
          <wp:inline distT="0" distB="0" distL="0" distR="0" wp14:anchorId="54A36061" wp14:editId="1AB53D63">
            <wp:extent cx="819151" cy="245745"/>
            <wp:effectExtent l="0" t="0" r="0" b="1905"/>
            <wp:docPr id="1" name="Picture 1"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6D6C76FB" w14:textId="77777777" w:rsidR="00471D85" w:rsidRPr="00455703" w:rsidRDefault="00471D85" w:rsidP="006046F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51D7B4F" w14:textId="77777777" w:rsidR="0075006A"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71076EB"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DAEDA88" w14:textId="77777777" w:rsidR="0075006A" w:rsidRPr="00455703" w:rsidRDefault="0075006A" w:rsidP="00B041B6">
      <w:pPr>
        <w:spacing w:after="0" w:line="120" w:lineRule="auto"/>
        <w:rPr>
          <w:rFonts w:ascii="Gabriola" w:hAnsi="Gabriola"/>
          <w:i/>
          <w:iCs/>
          <w:color w:val="D5D1D1" w:themeColor="accent6" w:themeTint="66"/>
          <w:sz w:val="44"/>
          <w:szCs w:val="44"/>
        </w:rPr>
      </w:pPr>
    </w:p>
    <w:p w14:paraId="58025FFB" w14:textId="77777777" w:rsidR="00471D85" w:rsidRPr="00455703" w:rsidRDefault="00B041B6" w:rsidP="006046F7">
      <w:pPr>
        <w:jc w:val="center"/>
        <w:rPr>
          <w:rFonts w:ascii="Arial" w:hAnsi="Arial" w:cs="Arial"/>
          <w:color w:val="D5D1D1" w:themeColor="accent6" w:themeTint="66"/>
          <w:sz w:val="36"/>
          <w:szCs w:val="36"/>
        </w:rPr>
      </w:pPr>
      <w:r>
        <w:rPr>
          <w:noProof/>
        </w:rPr>
        <w:drawing>
          <wp:inline distT="0" distB="0" distL="0" distR="0" wp14:anchorId="3600B1C4" wp14:editId="53B08BE3">
            <wp:extent cx="819151" cy="245745"/>
            <wp:effectExtent l="0" t="0" r="0" b="1905"/>
            <wp:docPr id="2" name="Picture 2"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6E291272" w14:textId="77777777" w:rsidR="00471D85" w:rsidRPr="00455703" w:rsidRDefault="00471D85" w:rsidP="006046F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8B59FB1" w14:textId="77777777" w:rsidR="0075006A" w:rsidRPr="00455703" w:rsidRDefault="00B041B6" w:rsidP="006046F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ABC21F1" w14:textId="77777777" w:rsidR="0075006A" w:rsidRPr="00455703" w:rsidRDefault="0075006A" w:rsidP="006046F7">
      <w:pPr>
        <w:spacing w:after="0" w:line="120" w:lineRule="auto"/>
        <w:jc w:val="center"/>
        <w:rPr>
          <w:rFonts w:ascii="Gabriola" w:hAnsi="Gabriola"/>
          <w:color w:val="D5D1D1" w:themeColor="accent6" w:themeTint="66"/>
          <w:sz w:val="40"/>
          <w:szCs w:val="40"/>
        </w:rPr>
      </w:pPr>
    </w:p>
    <w:p w14:paraId="0E6EEFD3" w14:textId="77777777" w:rsidR="00471D85" w:rsidRPr="00455703" w:rsidRDefault="00B041B6" w:rsidP="006046F7">
      <w:pPr>
        <w:jc w:val="center"/>
        <w:rPr>
          <w:rFonts w:ascii="Arial" w:hAnsi="Arial" w:cs="Arial"/>
          <w:color w:val="D5D1D1" w:themeColor="accent6" w:themeTint="66"/>
          <w:sz w:val="36"/>
          <w:szCs w:val="36"/>
        </w:rPr>
      </w:pPr>
      <w:r>
        <w:rPr>
          <w:noProof/>
        </w:rPr>
        <w:drawing>
          <wp:inline distT="0" distB="0" distL="0" distR="0" wp14:anchorId="36F35B95" wp14:editId="310D2DFC">
            <wp:extent cx="819151" cy="245745"/>
            <wp:effectExtent l="0" t="0" r="0" b="1905"/>
            <wp:docPr id="3" name="Picture 3"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50F319E3" w14:textId="77777777" w:rsidR="00471D85" w:rsidRPr="00455703" w:rsidRDefault="00471D85" w:rsidP="006046F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9350810" w14:textId="77777777" w:rsidR="00A0202B" w:rsidRPr="00455703" w:rsidRDefault="00B041B6" w:rsidP="006046F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2830530" w14:textId="77777777" w:rsidR="00A0202B" w:rsidRPr="00455703" w:rsidRDefault="00A0202B" w:rsidP="006046F7">
      <w:pPr>
        <w:spacing w:after="0" w:line="120" w:lineRule="auto"/>
        <w:jc w:val="center"/>
        <w:rPr>
          <w:rFonts w:ascii="Gabriola" w:hAnsi="Gabriola"/>
          <w:color w:val="D5D1D1" w:themeColor="accent6" w:themeTint="66"/>
          <w:sz w:val="40"/>
          <w:szCs w:val="40"/>
        </w:rPr>
      </w:pPr>
    </w:p>
    <w:p w14:paraId="176ABED5" w14:textId="77777777" w:rsidR="00471D85"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61A9E1A1" wp14:editId="4D41C976">
            <wp:extent cx="819151" cy="245745"/>
            <wp:effectExtent l="0" t="0" r="0" b="1905"/>
            <wp:docPr id="4" name="Picture 4"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7527B449" w14:textId="77777777" w:rsidR="00B041B6" w:rsidRPr="00B041B6" w:rsidRDefault="00471D85"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F3C5C98"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9B8E14D" w14:textId="77777777" w:rsidR="00B041B6" w:rsidRDefault="00B041B6" w:rsidP="001A2082">
      <w:pPr>
        <w:spacing w:after="0" w:line="168" w:lineRule="auto"/>
        <w:jc w:val="center"/>
        <w:rPr>
          <w:rFonts w:ascii="Gabriola" w:hAnsi="Gabriola" w:cs="Arial"/>
          <w:color w:val="D5D1D1" w:themeColor="accent6" w:themeTint="66"/>
          <w:sz w:val="32"/>
          <w:szCs w:val="32"/>
        </w:rPr>
      </w:pPr>
    </w:p>
    <w:p w14:paraId="64A815A5" w14:textId="77777777" w:rsidR="00B041B6" w:rsidRDefault="00B041B6" w:rsidP="00B041B6">
      <w:pPr>
        <w:spacing w:after="0" w:line="168" w:lineRule="auto"/>
        <w:rPr>
          <w:rFonts w:ascii="Gabriola" w:hAnsi="Gabriola" w:cs="Arial"/>
          <w:color w:val="D5D1D1" w:themeColor="accent6" w:themeTint="66"/>
          <w:sz w:val="32"/>
          <w:szCs w:val="32"/>
        </w:rPr>
      </w:pPr>
    </w:p>
    <w:p w14:paraId="1F535082" w14:textId="77777777" w:rsidR="007E7C72" w:rsidRDefault="00B041B6" w:rsidP="007E7C72">
      <w:pPr>
        <w:spacing w:after="120" w:line="192" w:lineRule="auto"/>
        <w:jc w:val="center"/>
        <w:rPr>
          <w:rFonts w:ascii="Gabriola" w:hAnsi="Gabriola"/>
          <w:b/>
          <w:color w:val="568278" w:themeColor="accent5" w:themeShade="BF"/>
          <w:sz w:val="44"/>
          <w:szCs w:val="44"/>
        </w:rPr>
      </w:pPr>
      <w:r w:rsidRPr="007E7C72">
        <w:rPr>
          <w:rFonts w:ascii="Gabriola" w:hAnsi="Gabriola"/>
          <w:b/>
          <w:color w:val="568278" w:themeColor="accent5" w:themeShade="BF"/>
          <w:sz w:val="44"/>
          <w:szCs w:val="44"/>
        </w:rPr>
        <w:t xml:space="preserve"> </w:t>
      </w:r>
      <w:r w:rsidR="00F268B9" w:rsidRPr="007E7C72">
        <w:rPr>
          <w:rFonts w:ascii="Gabriola" w:hAnsi="Gabriola"/>
          <w:b/>
          <w:color w:val="568278" w:themeColor="accent5" w:themeShade="BF"/>
          <w:sz w:val="44"/>
          <w:szCs w:val="44"/>
        </w:rPr>
        <w:t>“</w:t>
      </w:r>
      <w:r w:rsidR="007E7C72" w:rsidRPr="007E7C72">
        <w:rPr>
          <w:rFonts w:ascii="Gabriola" w:hAnsi="Gabriola"/>
          <w:b/>
          <w:color w:val="568278" w:themeColor="accent5" w:themeShade="BF"/>
          <w:sz w:val="44"/>
          <w:szCs w:val="44"/>
        </w:rPr>
        <w:t xml:space="preserve">I do not fix problems or people. I fix my thinking. </w:t>
      </w:r>
    </w:p>
    <w:p w14:paraId="5A443E7A" w14:textId="77777777" w:rsidR="001A2082" w:rsidRPr="007E7C72" w:rsidRDefault="007E7C72" w:rsidP="007E7C72">
      <w:pPr>
        <w:spacing w:after="240" w:line="192" w:lineRule="auto"/>
        <w:jc w:val="center"/>
        <w:rPr>
          <w:rStyle w:val="Emphasis"/>
          <w:rFonts w:ascii="Gabriola" w:hAnsi="Gabriola"/>
          <w:b/>
          <w:i w:val="0"/>
          <w:iCs w:val="0"/>
          <w:color w:val="568278" w:themeColor="accent5" w:themeShade="BF"/>
          <w:sz w:val="44"/>
          <w:szCs w:val="44"/>
        </w:rPr>
      </w:pPr>
      <w:r w:rsidRPr="007E7C72">
        <w:rPr>
          <w:rFonts w:ascii="Gabriola" w:hAnsi="Gabriola"/>
          <w:b/>
          <w:color w:val="568278" w:themeColor="accent5" w:themeShade="BF"/>
          <w:sz w:val="44"/>
          <w:szCs w:val="44"/>
        </w:rPr>
        <w:t>Then, the problems fix themselves.</w:t>
      </w:r>
      <w:r>
        <w:rPr>
          <w:rFonts w:ascii="Gabriola" w:hAnsi="Gabriola"/>
          <w:b/>
          <w:color w:val="568278" w:themeColor="accent5" w:themeShade="BF"/>
          <w:sz w:val="44"/>
          <w:szCs w:val="44"/>
        </w:rPr>
        <w:t>”</w:t>
      </w:r>
    </w:p>
    <w:p w14:paraId="071DB174" w14:textId="77777777" w:rsidR="001A2082" w:rsidRPr="00455703" w:rsidRDefault="001A2082" w:rsidP="001A2082">
      <w:pPr>
        <w:jc w:val="center"/>
        <w:rPr>
          <w:rFonts w:ascii="Arial" w:hAnsi="Arial" w:cs="Arial"/>
          <w:color w:val="D5D1D1" w:themeColor="accent6" w:themeTint="66"/>
          <w:sz w:val="36"/>
          <w:szCs w:val="36"/>
        </w:rPr>
      </w:pPr>
      <w:r>
        <w:rPr>
          <w:noProof/>
        </w:rPr>
        <w:drawing>
          <wp:inline distT="0" distB="0" distL="0" distR="0" wp14:anchorId="6FDA83E3" wp14:editId="2D029B5E">
            <wp:extent cx="819151" cy="245745"/>
            <wp:effectExtent l="0" t="0" r="0" b="1905"/>
            <wp:docPr id="118" name="Picture 118"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192D6E88" w14:textId="77777777" w:rsidR="00A0202B" w:rsidRPr="00455703" w:rsidRDefault="00471D85" w:rsidP="007E7C72">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EF62481" w14:textId="77777777" w:rsidR="007E7C72" w:rsidRDefault="007E7C72" w:rsidP="00B041B6">
      <w:pPr>
        <w:spacing w:after="0" w:line="120" w:lineRule="auto"/>
        <w:jc w:val="center"/>
        <w:rPr>
          <w:rFonts w:ascii="Gabriola" w:hAnsi="Gabriola"/>
          <w:i/>
          <w:iCs/>
          <w:color w:val="D5D1D1" w:themeColor="accent6" w:themeTint="66"/>
          <w:sz w:val="40"/>
          <w:szCs w:val="40"/>
        </w:rPr>
      </w:pPr>
    </w:p>
    <w:p w14:paraId="43E3658B" w14:textId="77777777" w:rsidR="007E7C72" w:rsidRDefault="007E7C72" w:rsidP="00B041B6">
      <w:pPr>
        <w:spacing w:after="0" w:line="120" w:lineRule="auto"/>
        <w:jc w:val="center"/>
        <w:rPr>
          <w:rFonts w:ascii="Gabriola" w:hAnsi="Gabriola"/>
          <w:i/>
          <w:iCs/>
          <w:color w:val="D5D1D1" w:themeColor="accent6" w:themeTint="66"/>
          <w:sz w:val="40"/>
          <w:szCs w:val="40"/>
        </w:rPr>
      </w:pPr>
    </w:p>
    <w:p w14:paraId="05BB68EE"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580F4162" wp14:editId="5C4C3D71">
            <wp:extent cx="819151" cy="245745"/>
            <wp:effectExtent l="0" t="0" r="0" b="1905"/>
            <wp:docPr id="5" name="Picture 5"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01B5275D"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DB3D768" w14:textId="77777777" w:rsidR="00471D85" w:rsidRDefault="00B041B6" w:rsidP="0081350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75B623D" w14:textId="77777777" w:rsidR="00813507" w:rsidRPr="00455703" w:rsidRDefault="00813507" w:rsidP="00813507">
      <w:pPr>
        <w:spacing w:after="0"/>
        <w:jc w:val="center"/>
        <w:rPr>
          <w:rFonts w:ascii="Gabriola" w:hAnsi="Gabriola" w:cs="Arial"/>
          <w:color w:val="D5D1D1" w:themeColor="accent6" w:themeTint="66"/>
          <w:sz w:val="32"/>
          <w:szCs w:val="32"/>
        </w:rPr>
      </w:pPr>
    </w:p>
    <w:p w14:paraId="27D48425" w14:textId="77777777" w:rsidR="007E7C72" w:rsidRDefault="007E7C72" w:rsidP="00B041B6">
      <w:pPr>
        <w:spacing w:after="0" w:line="120" w:lineRule="auto"/>
        <w:jc w:val="center"/>
        <w:rPr>
          <w:rFonts w:ascii="Gabriola" w:hAnsi="Gabriola"/>
          <w:i/>
          <w:iCs/>
          <w:color w:val="D5D1D1" w:themeColor="accent6" w:themeTint="66"/>
          <w:sz w:val="40"/>
          <w:szCs w:val="40"/>
        </w:rPr>
      </w:pPr>
    </w:p>
    <w:p w14:paraId="1EDE4BF2" w14:textId="77777777" w:rsidR="007E7C72" w:rsidRDefault="007E7C72" w:rsidP="00B041B6">
      <w:pPr>
        <w:spacing w:after="0" w:line="120" w:lineRule="auto"/>
        <w:jc w:val="center"/>
        <w:rPr>
          <w:rFonts w:ascii="Gabriola" w:hAnsi="Gabriola"/>
          <w:i/>
          <w:iCs/>
          <w:color w:val="D5D1D1" w:themeColor="accent6" w:themeTint="66"/>
          <w:sz w:val="40"/>
          <w:szCs w:val="40"/>
        </w:rPr>
      </w:pPr>
    </w:p>
    <w:p w14:paraId="511447D9"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73DE0704" wp14:editId="27C02508">
            <wp:extent cx="819151" cy="245745"/>
            <wp:effectExtent l="0" t="0" r="0" b="1905"/>
            <wp:docPr id="6" name="Picture 6"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12152DDF"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18D75EA"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AF16ACC"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5A9AF750"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060EA4CA"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1159720F" wp14:editId="2F796E3C">
            <wp:extent cx="819151" cy="245745"/>
            <wp:effectExtent l="0" t="0" r="0" b="1905"/>
            <wp:docPr id="7" name="Picture 7"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7AD47BFF"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4A5E2B1"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AF68049" w14:textId="77777777" w:rsidR="00A0202B" w:rsidRPr="00455703" w:rsidRDefault="00A0202B" w:rsidP="006046F7">
      <w:pPr>
        <w:spacing w:after="0"/>
        <w:jc w:val="center"/>
        <w:rPr>
          <w:rFonts w:ascii="Gabriola" w:hAnsi="Gabriola" w:cs="Arial"/>
          <w:color w:val="D5D1D1" w:themeColor="accent6" w:themeTint="66"/>
          <w:sz w:val="32"/>
          <w:szCs w:val="32"/>
        </w:rPr>
      </w:pPr>
    </w:p>
    <w:p w14:paraId="4DA43E25"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6086C3E5" wp14:editId="2D1608B3">
            <wp:extent cx="819151" cy="245745"/>
            <wp:effectExtent l="0" t="0" r="0" b="1905"/>
            <wp:docPr id="8" name="Picture 8"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30F0F22D"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6876EEF"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4B77E59" w14:textId="77777777" w:rsidR="00B041B6" w:rsidRDefault="00B041B6" w:rsidP="00B041B6">
      <w:pPr>
        <w:spacing w:after="0" w:line="168" w:lineRule="auto"/>
        <w:jc w:val="center"/>
        <w:rPr>
          <w:rFonts w:ascii="Gabriola" w:hAnsi="Gabriola"/>
          <w:b/>
          <w:color w:val="716767" w:themeColor="accent6" w:themeShade="BF"/>
          <w:sz w:val="44"/>
          <w:szCs w:val="44"/>
        </w:rPr>
      </w:pPr>
      <w:r>
        <w:rPr>
          <w:rFonts w:ascii="Gabriola" w:hAnsi="Gabriola"/>
          <w:b/>
          <w:color w:val="716767" w:themeColor="accent6" w:themeShade="BF"/>
          <w:sz w:val="44"/>
          <w:szCs w:val="44"/>
        </w:rPr>
        <w:t xml:space="preserve"> </w:t>
      </w:r>
    </w:p>
    <w:p w14:paraId="7E76E6A8" w14:textId="77777777" w:rsidR="00B041B6" w:rsidRPr="007E7C72" w:rsidRDefault="00F268B9" w:rsidP="00813507">
      <w:pPr>
        <w:spacing w:after="240" w:line="168" w:lineRule="auto"/>
        <w:jc w:val="center"/>
        <w:rPr>
          <w:rStyle w:val="Emphasis"/>
          <w:rFonts w:ascii="Gabriola" w:hAnsi="Gabriola"/>
          <w:b/>
          <w:color w:val="568278" w:themeColor="accent5" w:themeShade="BF"/>
          <w:sz w:val="44"/>
          <w:szCs w:val="44"/>
        </w:rPr>
      </w:pPr>
      <w:r w:rsidRPr="007E7C72">
        <w:rPr>
          <w:rFonts w:ascii="Gabriola" w:hAnsi="Gabriola"/>
          <w:b/>
          <w:color w:val="568278" w:themeColor="accent5" w:themeShade="BF"/>
          <w:sz w:val="44"/>
          <w:szCs w:val="44"/>
        </w:rPr>
        <w:t>“</w:t>
      </w:r>
      <w:r w:rsidR="007E7C72" w:rsidRPr="007E7C72">
        <w:rPr>
          <w:rFonts w:ascii="Gabriola" w:hAnsi="Gabriola"/>
          <w:b/>
          <w:color w:val="568278" w:themeColor="accent5" w:themeShade="BF"/>
          <w:sz w:val="44"/>
          <w:szCs w:val="44"/>
        </w:rPr>
        <w:t>Constant repetition carries conviction.” ~ Robert Collier</w:t>
      </w:r>
    </w:p>
    <w:p w14:paraId="327BC26E" w14:textId="77777777" w:rsidR="00B041B6" w:rsidRPr="00455703" w:rsidRDefault="00B041B6" w:rsidP="00B041B6">
      <w:pPr>
        <w:jc w:val="center"/>
        <w:rPr>
          <w:rFonts w:ascii="Arial" w:hAnsi="Arial" w:cs="Arial"/>
          <w:color w:val="D5D1D1" w:themeColor="accent6" w:themeTint="66"/>
          <w:sz w:val="36"/>
          <w:szCs w:val="36"/>
        </w:rPr>
      </w:pPr>
      <w:r>
        <w:rPr>
          <w:noProof/>
        </w:rPr>
        <w:drawing>
          <wp:inline distT="0" distB="0" distL="0" distR="0" wp14:anchorId="41589311" wp14:editId="7E0EDD6C">
            <wp:extent cx="819151" cy="245745"/>
            <wp:effectExtent l="0" t="0" r="0" b="1905"/>
            <wp:docPr id="9" name="Picture 9"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50DEB221" w14:textId="77777777" w:rsidR="00B041B6" w:rsidRPr="00455703" w:rsidRDefault="00B041B6" w:rsidP="00FA7F11">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A64705C" w14:textId="77777777" w:rsidR="00813507" w:rsidRDefault="00813507" w:rsidP="00B041B6">
      <w:pPr>
        <w:spacing w:after="0" w:line="120" w:lineRule="auto"/>
        <w:jc w:val="center"/>
        <w:rPr>
          <w:rFonts w:ascii="Gabriola" w:hAnsi="Gabriola"/>
          <w:i/>
          <w:iCs/>
          <w:color w:val="D5D1D1" w:themeColor="accent6" w:themeTint="66"/>
          <w:sz w:val="40"/>
          <w:szCs w:val="40"/>
        </w:rPr>
      </w:pPr>
    </w:p>
    <w:p w14:paraId="4A374121" w14:textId="77777777" w:rsidR="007E7C72" w:rsidRDefault="007E7C72" w:rsidP="00B041B6">
      <w:pPr>
        <w:spacing w:after="0" w:line="120" w:lineRule="auto"/>
        <w:jc w:val="center"/>
        <w:rPr>
          <w:rFonts w:ascii="Gabriola" w:hAnsi="Gabriola"/>
          <w:i/>
          <w:iCs/>
          <w:color w:val="D5D1D1" w:themeColor="accent6" w:themeTint="66"/>
          <w:sz w:val="40"/>
          <w:szCs w:val="40"/>
        </w:rPr>
      </w:pPr>
    </w:p>
    <w:p w14:paraId="44CA624F"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1B5167CE" wp14:editId="1D080F26">
            <wp:extent cx="819151" cy="245745"/>
            <wp:effectExtent l="0" t="0" r="0" b="1905"/>
            <wp:docPr id="10" name="Picture 10"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232A49F1"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86362D7"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7D3A61B" w14:textId="77777777" w:rsidR="00B041B6" w:rsidRPr="00455703" w:rsidRDefault="00B041B6" w:rsidP="00B041B6">
      <w:pPr>
        <w:spacing w:after="0"/>
        <w:jc w:val="center"/>
        <w:rPr>
          <w:rFonts w:ascii="Gabriola" w:hAnsi="Gabriola" w:cs="Arial"/>
          <w:color w:val="D5D1D1" w:themeColor="accent6" w:themeTint="66"/>
          <w:sz w:val="32"/>
          <w:szCs w:val="32"/>
        </w:rPr>
      </w:pPr>
    </w:p>
    <w:p w14:paraId="5D97FEAC"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5939D8F4" wp14:editId="1B44F2AB">
            <wp:extent cx="819151" cy="245745"/>
            <wp:effectExtent l="0" t="0" r="0" b="1905"/>
            <wp:docPr id="11" name="Picture 11"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2B11F469"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6ADA3782"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0906E7C"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4FEB796A"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179DC6B4"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3F1E3E6C" wp14:editId="064D86D6">
            <wp:extent cx="819151" cy="245745"/>
            <wp:effectExtent l="0" t="0" r="0" b="1905"/>
            <wp:docPr id="12" name="Picture 12"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1ADCB026"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F5E6398"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31F8422" w14:textId="77777777" w:rsidR="00B041B6" w:rsidRPr="00455703" w:rsidRDefault="00B041B6" w:rsidP="00B041B6">
      <w:pPr>
        <w:spacing w:after="0"/>
        <w:jc w:val="center"/>
        <w:rPr>
          <w:rFonts w:ascii="Gabriola" w:hAnsi="Gabriola" w:cs="Arial"/>
          <w:color w:val="D5D1D1" w:themeColor="accent6" w:themeTint="66"/>
          <w:sz w:val="32"/>
          <w:szCs w:val="32"/>
        </w:rPr>
      </w:pPr>
    </w:p>
    <w:p w14:paraId="6B1CAB85"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673A6BCC" wp14:editId="474669D2">
            <wp:extent cx="819151" cy="245745"/>
            <wp:effectExtent l="0" t="0" r="0" b="1905"/>
            <wp:docPr id="17" name="Picture 17"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45ECFCBD"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FA8ACF6"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5002C16" w14:textId="77777777" w:rsidR="00B041B6" w:rsidRDefault="00B041B6" w:rsidP="00B041B6">
      <w:pPr>
        <w:spacing w:after="0" w:line="168" w:lineRule="auto"/>
        <w:jc w:val="center"/>
        <w:rPr>
          <w:rFonts w:ascii="Gabriola" w:hAnsi="Gabriola"/>
          <w:b/>
          <w:color w:val="716767" w:themeColor="accent6" w:themeShade="BF"/>
          <w:sz w:val="44"/>
          <w:szCs w:val="44"/>
        </w:rPr>
      </w:pPr>
      <w:r>
        <w:rPr>
          <w:rFonts w:ascii="Gabriola" w:hAnsi="Gabriola"/>
          <w:b/>
          <w:color w:val="716767" w:themeColor="accent6" w:themeShade="BF"/>
          <w:sz w:val="44"/>
          <w:szCs w:val="44"/>
        </w:rPr>
        <w:t xml:space="preserve"> </w:t>
      </w:r>
    </w:p>
    <w:p w14:paraId="22A83637" w14:textId="77777777" w:rsidR="00B041B6" w:rsidRPr="007E7C72" w:rsidRDefault="00B041B6" w:rsidP="00813507">
      <w:pPr>
        <w:spacing w:after="240" w:line="192" w:lineRule="auto"/>
        <w:jc w:val="center"/>
        <w:rPr>
          <w:rStyle w:val="Emphasis"/>
          <w:rFonts w:ascii="Gabriola" w:hAnsi="Gabriola"/>
          <w:b/>
          <w:i w:val="0"/>
          <w:iCs w:val="0"/>
          <w:color w:val="568278" w:themeColor="accent5" w:themeShade="BF"/>
          <w:sz w:val="44"/>
          <w:szCs w:val="44"/>
        </w:rPr>
      </w:pPr>
      <w:r w:rsidRPr="007E7C72">
        <w:rPr>
          <w:rFonts w:ascii="Gabriola" w:hAnsi="Gabriola"/>
          <w:b/>
          <w:color w:val="568278" w:themeColor="accent5" w:themeShade="BF"/>
          <w:sz w:val="44"/>
          <w:szCs w:val="44"/>
        </w:rPr>
        <w:t xml:space="preserve">  </w:t>
      </w:r>
      <w:r w:rsidR="00F268B9" w:rsidRPr="007E7C72">
        <w:rPr>
          <w:rFonts w:ascii="Gabriola" w:hAnsi="Gabriola"/>
          <w:b/>
          <w:color w:val="568278" w:themeColor="accent5" w:themeShade="BF"/>
          <w:sz w:val="44"/>
          <w:szCs w:val="44"/>
        </w:rPr>
        <w:t>“</w:t>
      </w:r>
      <w:r w:rsidR="007E7C72" w:rsidRPr="007E7C72">
        <w:rPr>
          <w:rFonts w:ascii="Gabriola" w:hAnsi="Gabriola"/>
          <w:b/>
          <w:color w:val="568278" w:themeColor="accent5" w:themeShade="BF"/>
          <w:sz w:val="44"/>
          <w:szCs w:val="44"/>
        </w:rPr>
        <w:t>You've been criticizing yourself for years and it hasn't worked. Try approving of yourself and see what happens.” ~ Louise L. Hay</w:t>
      </w:r>
    </w:p>
    <w:p w14:paraId="2A3496F3" w14:textId="77777777" w:rsidR="00B041B6" w:rsidRPr="00455703" w:rsidRDefault="00B041B6" w:rsidP="00B041B6">
      <w:pPr>
        <w:jc w:val="center"/>
        <w:rPr>
          <w:rFonts w:ascii="Arial" w:hAnsi="Arial" w:cs="Arial"/>
          <w:color w:val="D5D1D1" w:themeColor="accent6" w:themeTint="66"/>
          <w:sz w:val="36"/>
          <w:szCs w:val="36"/>
        </w:rPr>
      </w:pPr>
      <w:r>
        <w:rPr>
          <w:noProof/>
        </w:rPr>
        <w:drawing>
          <wp:inline distT="0" distB="0" distL="0" distR="0" wp14:anchorId="735668AA" wp14:editId="54FA379E">
            <wp:extent cx="819151" cy="245745"/>
            <wp:effectExtent l="0" t="0" r="0" b="1905"/>
            <wp:docPr id="21" name="Picture 21"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3E8FC03E" w14:textId="77777777" w:rsidR="00B041B6" w:rsidRPr="00455703" w:rsidRDefault="00B041B6" w:rsidP="00813507">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BCEEDCE"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1E349DF7" wp14:editId="639CBFFB">
            <wp:extent cx="819151" cy="245745"/>
            <wp:effectExtent l="0" t="0" r="0" b="1905"/>
            <wp:docPr id="26" name="Picture 26"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3C85C52A"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2E9A11D"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7D6D2F8" w14:textId="77777777" w:rsidR="00B041B6" w:rsidRPr="00455703" w:rsidRDefault="00B041B6" w:rsidP="00B041B6">
      <w:pPr>
        <w:spacing w:after="0"/>
        <w:jc w:val="center"/>
        <w:rPr>
          <w:rFonts w:ascii="Gabriola" w:hAnsi="Gabriola" w:cs="Arial"/>
          <w:color w:val="D5D1D1" w:themeColor="accent6" w:themeTint="66"/>
          <w:sz w:val="32"/>
          <w:szCs w:val="32"/>
        </w:rPr>
      </w:pPr>
    </w:p>
    <w:p w14:paraId="57682A44"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0F7DE351" wp14:editId="6B8659D0">
            <wp:extent cx="819151" cy="245745"/>
            <wp:effectExtent l="0" t="0" r="0" b="1905"/>
            <wp:docPr id="101" name="Picture 101"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522A590E"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DA74C92"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63158C0"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3E26A42D"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6B7537CC"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1C307408" wp14:editId="09E006F0">
            <wp:extent cx="819151" cy="245745"/>
            <wp:effectExtent l="0" t="0" r="0" b="1905"/>
            <wp:docPr id="102" name="Picture 102"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0AEA8B11"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62E5CBB0"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4C407D7" w14:textId="77777777" w:rsidR="00B041B6" w:rsidRPr="00455703" w:rsidRDefault="00B041B6" w:rsidP="00B041B6">
      <w:pPr>
        <w:spacing w:after="0"/>
        <w:jc w:val="center"/>
        <w:rPr>
          <w:rFonts w:ascii="Gabriola" w:hAnsi="Gabriola" w:cs="Arial"/>
          <w:color w:val="D5D1D1" w:themeColor="accent6" w:themeTint="66"/>
          <w:sz w:val="32"/>
          <w:szCs w:val="32"/>
        </w:rPr>
      </w:pPr>
    </w:p>
    <w:p w14:paraId="0F6D81F9"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7276E938" wp14:editId="56DE06D9">
            <wp:extent cx="819151" cy="245745"/>
            <wp:effectExtent l="0" t="0" r="0" b="1905"/>
            <wp:docPr id="103" name="Picture 103"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771FF024"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F4C883F"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6139368" w14:textId="77777777" w:rsidR="00B041B6" w:rsidRDefault="00B041B6" w:rsidP="00B041B6">
      <w:pPr>
        <w:spacing w:after="0" w:line="168" w:lineRule="auto"/>
        <w:jc w:val="center"/>
        <w:rPr>
          <w:rFonts w:ascii="Gabriola" w:hAnsi="Gabriola"/>
          <w:b/>
          <w:color w:val="716767" w:themeColor="accent6" w:themeShade="BF"/>
          <w:sz w:val="44"/>
          <w:szCs w:val="44"/>
        </w:rPr>
      </w:pPr>
      <w:r>
        <w:rPr>
          <w:rFonts w:ascii="Gabriola" w:hAnsi="Gabriola"/>
          <w:b/>
          <w:color w:val="716767" w:themeColor="accent6" w:themeShade="BF"/>
          <w:sz w:val="44"/>
          <w:szCs w:val="44"/>
        </w:rPr>
        <w:t xml:space="preserve"> </w:t>
      </w:r>
    </w:p>
    <w:p w14:paraId="480AD14D" w14:textId="77777777" w:rsidR="007E7C72" w:rsidRPr="007E7C72" w:rsidRDefault="00B041B6" w:rsidP="007E7C72">
      <w:pPr>
        <w:spacing w:after="0" w:line="168" w:lineRule="auto"/>
        <w:jc w:val="center"/>
        <w:rPr>
          <w:rFonts w:ascii="Gabriola" w:hAnsi="Gabriola"/>
          <w:b/>
          <w:color w:val="568278" w:themeColor="accent5" w:themeShade="BF"/>
          <w:sz w:val="44"/>
          <w:szCs w:val="44"/>
        </w:rPr>
      </w:pPr>
      <w:r w:rsidRPr="007E7C72">
        <w:rPr>
          <w:rFonts w:ascii="Gabriola" w:hAnsi="Gabriola"/>
          <w:b/>
          <w:color w:val="568278" w:themeColor="accent5" w:themeShade="BF"/>
          <w:sz w:val="44"/>
          <w:szCs w:val="44"/>
        </w:rPr>
        <w:t xml:space="preserve">  </w:t>
      </w:r>
      <w:r w:rsidR="00FA7F11" w:rsidRPr="007E7C72">
        <w:rPr>
          <w:rFonts w:ascii="Gabriola" w:hAnsi="Gabriola"/>
          <w:b/>
          <w:color w:val="568278" w:themeColor="accent5" w:themeShade="BF"/>
          <w:sz w:val="44"/>
          <w:szCs w:val="44"/>
        </w:rPr>
        <w:t>“</w:t>
      </w:r>
      <w:r w:rsidR="007E7C72" w:rsidRPr="007E7C72">
        <w:rPr>
          <w:rFonts w:ascii="Gabriola" w:hAnsi="Gabriola"/>
          <w:b/>
          <w:color w:val="568278" w:themeColor="accent5" w:themeShade="BF"/>
          <w:sz w:val="44"/>
          <w:szCs w:val="44"/>
        </w:rPr>
        <w:t xml:space="preserve">You must begin to think of yourself as becoming the </w:t>
      </w:r>
    </w:p>
    <w:p w14:paraId="620C4C9D" w14:textId="77777777" w:rsidR="00B041B6" w:rsidRPr="007E7C72" w:rsidRDefault="007E7C72" w:rsidP="00920D5C">
      <w:pPr>
        <w:spacing w:after="240" w:line="168" w:lineRule="auto"/>
        <w:jc w:val="center"/>
        <w:rPr>
          <w:rStyle w:val="Emphasis"/>
          <w:rFonts w:ascii="Gabriola" w:hAnsi="Gabriola"/>
          <w:b/>
          <w:i w:val="0"/>
          <w:iCs w:val="0"/>
          <w:color w:val="568278" w:themeColor="accent5" w:themeShade="BF"/>
          <w:sz w:val="44"/>
          <w:szCs w:val="44"/>
        </w:rPr>
      </w:pPr>
      <w:proofErr w:type="gramStart"/>
      <w:r w:rsidRPr="007E7C72">
        <w:rPr>
          <w:rFonts w:ascii="Gabriola" w:hAnsi="Gabriola"/>
          <w:b/>
          <w:color w:val="568278" w:themeColor="accent5" w:themeShade="BF"/>
          <w:sz w:val="44"/>
          <w:szCs w:val="44"/>
        </w:rPr>
        <w:t>person</w:t>
      </w:r>
      <w:proofErr w:type="gramEnd"/>
      <w:r w:rsidRPr="007E7C72">
        <w:rPr>
          <w:rFonts w:ascii="Gabriola" w:hAnsi="Gabriola"/>
          <w:b/>
          <w:color w:val="568278" w:themeColor="accent5" w:themeShade="BF"/>
          <w:sz w:val="44"/>
          <w:szCs w:val="44"/>
        </w:rPr>
        <w:t xml:space="preserve"> you want to be.” ~ David </w:t>
      </w:r>
      <w:proofErr w:type="spellStart"/>
      <w:r w:rsidRPr="007E7C72">
        <w:rPr>
          <w:rFonts w:ascii="Gabriola" w:hAnsi="Gabriola"/>
          <w:b/>
          <w:color w:val="568278" w:themeColor="accent5" w:themeShade="BF"/>
          <w:sz w:val="44"/>
          <w:szCs w:val="44"/>
        </w:rPr>
        <w:t>Viscott</w:t>
      </w:r>
      <w:proofErr w:type="spellEnd"/>
    </w:p>
    <w:p w14:paraId="0CE4147B" w14:textId="77777777" w:rsidR="00B041B6" w:rsidRPr="00455703" w:rsidRDefault="00B041B6" w:rsidP="00B041B6">
      <w:pPr>
        <w:jc w:val="center"/>
        <w:rPr>
          <w:rFonts w:ascii="Arial" w:hAnsi="Arial" w:cs="Arial"/>
          <w:color w:val="D5D1D1" w:themeColor="accent6" w:themeTint="66"/>
          <w:sz w:val="36"/>
          <w:szCs w:val="36"/>
        </w:rPr>
      </w:pPr>
      <w:r>
        <w:rPr>
          <w:noProof/>
        </w:rPr>
        <w:drawing>
          <wp:inline distT="0" distB="0" distL="0" distR="0" wp14:anchorId="1EB99644" wp14:editId="50C6639A">
            <wp:extent cx="819151" cy="245745"/>
            <wp:effectExtent l="0" t="0" r="0" b="1905"/>
            <wp:docPr id="104" name="Picture 104"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24F26650" w14:textId="77777777" w:rsidR="00B041B6" w:rsidRPr="00455703" w:rsidRDefault="00B041B6" w:rsidP="00FA7F11">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24BC450" w14:textId="77777777" w:rsidR="007E7C72" w:rsidRDefault="007E7C72" w:rsidP="00B041B6">
      <w:pPr>
        <w:spacing w:after="0" w:line="120" w:lineRule="auto"/>
        <w:jc w:val="center"/>
        <w:rPr>
          <w:rFonts w:ascii="Gabriola" w:hAnsi="Gabriola"/>
          <w:i/>
          <w:iCs/>
          <w:color w:val="D5D1D1" w:themeColor="accent6" w:themeTint="66"/>
          <w:sz w:val="40"/>
          <w:szCs w:val="40"/>
        </w:rPr>
      </w:pPr>
    </w:p>
    <w:p w14:paraId="2FB6DBD9"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65E7EDEC" wp14:editId="0D9F74EB">
            <wp:extent cx="819151" cy="245745"/>
            <wp:effectExtent l="0" t="0" r="0" b="1905"/>
            <wp:docPr id="107" name="Picture 107"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151CE2D0"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035FAEA" w14:textId="77777777" w:rsidR="00B041B6" w:rsidRPr="00455703" w:rsidRDefault="00B041B6" w:rsidP="00FA7F11">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1E7A313" w14:textId="77777777" w:rsidR="00FA7F11" w:rsidRDefault="00FA7F11" w:rsidP="00B041B6">
      <w:pPr>
        <w:spacing w:after="0" w:line="120" w:lineRule="auto"/>
        <w:jc w:val="center"/>
        <w:rPr>
          <w:rFonts w:ascii="Gabriola" w:hAnsi="Gabriola"/>
          <w:i/>
          <w:iCs/>
          <w:color w:val="D5D1D1" w:themeColor="accent6" w:themeTint="66"/>
          <w:sz w:val="40"/>
          <w:szCs w:val="40"/>
        </w:rPr>
      </w:pPr>
    </w:p>
    <w:p w14:paraId="2E67CEFE" w14:textId="77777777" w:rsidR="00920D5C" w:rsidRDefault="00920D5C" w:rsidP="00B041B6">
      <w:pPr>
        <w:spacing w:after="0" w:line="120" w:lineRule="auto"/>
        <w:jc w:val="center"/>
        <w:rPr>
          <w:rFonts w:ascii="Gabriola" w:hAnsi="Gabriola"/>
          <w:i/>
          <w:iCs/>
          <w:color w:val="D5D1D1" w:themeColor="accent6" w:themeTint="66"/>
          <w:sz w:val="40"/>
          <w:szCs w:val="40"/>
        </w:rPr>
      </w:pPr>
    </w:p>
    <w:p w14:paraId="5F7CBDDE"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39550A5A" wp14:editId="0E7AF444">
            <wp:extent cx="819151" cy="245745"/>
            <wp:effectExtent l="0" t="0" r="0" b="1905"/>
            <wp:docPr id="121" name="Picture 121"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4F8CC517"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6671DC38" w14:textId="77777777" w:rsidR="00B041B6" w:rsidRPr="00FA7F11" w:rsidRDefault="00B041B6" w:rsidP="00FA7F11">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91A3A85" w14:textId="77777777" w:rsidR="00FA7F11" w:rsidRDefault="00FA7F11" w:rsidP="00B041B6">
      <w:pPr>
        <w:spacing w:after="0" w:line="120" w:lineRule="auto"/>
        <w:jc w:val="center"/>
        <w:rPr>
          <w:rFonts w:ascii="Gabriola" w:hAnsi="Gabriola"/>
          <w:i/>
          <w:iCs/>
          <w:color w:val="D5D1D1" w:themeColor="accent6" w:themeTint="66"/>
          <w:sz w:val="40"/>
          <w:szCs w:val="40"/>
        </w:rPr>
      </w:pPr>
    </w:p>
    <w:p w14:paraId="3E43C28E" w14:textId="77777777" w:rsidR="00FA7F11" w:rsidRDefault="00FA7F11" w:rsidP="00B041B6">
      <w:pPr>
        <w:spacing w:after="0" w:line="120" w:lineRule="auto"/>
        <w:jc w:val="center"/>
        <w:rPr>
          <w:rFonts w:ascii="Gabriola" w:hAnsi="Gabriola"/>
          <w:i/>
          <w:iCs/>
          <w:color w:val="D5D1D1" w:themeColor="accent6" w:themeTint="66"/>
          <w:sz w:val="40"/>
          <w:szCs w:val="40"/>
        </w:rPr>
      </w:pPr>
    </w:p>
    <w:p w14:paraId="488B8AF1"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1DF998D1" wp14:editId="0B6841AD">
            <wp:extent cx="819151" cy="245745"/>
            <wp:effectExtent l="0" t="0" r="0" b="1905"/>
            <wp:docPr id="122" name="Picture 122"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2C5E12B9"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0010E83"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396801F" w14:textId="77777777" w:rsidR="00B041B6" w:rsidRPr="00455703" w:rsidRDefault="00B041B6" w:rsidP="00B041B6">
      <w:pPr>
        <w:spacing w:after="0"/>
        <w:jc w:val="center"/>
        <w:rPr>
          <w:rFonts w:ascii="Gabriola" w:hAnsi="Gabriola" w:cs="Arial"/>
          <w:color w:val="D5D1D1" w:themeColor="accent6" w:themeTint="66"/>
          <w:sz w:val="32"/>
          <w:szCs w:val="32"/>
        </w:rPr>
      </w:pPr>
    </w:p>
    <w:p w14:paraId="2FBDF882"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39AC42B8" wp14:editId="20886184">
            <wp:extent cx="819151" cy="245745"/>
            <wp:effectExtent l="0" t="0" r="0" b="1905"/>
            <wp:docPr id="123" name="Picture 123"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25F36580"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589A3EA"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C61F545" w14:textId="77777777" w:rsidR="00B041B6" w:rsidRDefault="00B041B6" w:rsidP="00B041B6">
      <w:pPr>
        <w:spacing w:after="0" w:line="168" w:lineRule="auto"/>
        <w:jc w:val="center"/>
        <w:rPr>
          <w:rFonts w:ascii="Gabriola" w:hAnsi="Gabriola"/>
          <w:b/>
          <w:color w:val="716767" w:themeColor="accent6" w:themeShade="BF"/>
          <w:sz w:val="44"/>
          <w:szCs w:val="44"/>
        </w:rPr>
      </w:pPr>
      <w:r>
        <w:rPr>
          <w:rFonts w:ascii="Gabriola" w:hAnsi="Gabriola"/>
          <w:b/>
          <w:color w:val="716767" w:themeColor="accent6" w:themeShade="BF"/>
          <w:sz w:val="44"/>
          <w:szCs w:val="44"/>
        </w:rPr>
        <w:t xml:space="preserve"> </w:t>
      </w:r>
    </w:p>
    <w:p w14:paraId="250B0074" w14:textId="77777777" w:rsidR="00B041B6" w:rsidRPr="007E7C72" w:rsidRDefault="00B041B6" w:rsidP="00920D5C">
      <w:pPr>
        <w:spacing w:after="240" w:line="168" w:lineRule="auto"/>
        <w:jc w:val="center"/>
        <w:rPr>
          <w:rStyle w:val="Emphasis"/>
          <w:rFonts w:ascii="Gabriola" w:hAnsi="Gabriola"/>
          <w:b/>
          <w:i w:val="0"/>
          <w:iCs w:val="0"/>
          <w:color w:val="568278" w:themeColor="accent5" w:themeShade="BF"/>
          <w:sz w:val="44"/>
          <w:szCs w:val="44"/>
        </w:rPr>
      </w:pPr>
      <w:r w:rsidRPr="007E7C72">
        <w:rPr>
          <w:rFonts w:ascii="Gabriola" w:hAnsi="Gabriola"/>
          <w:b/>
          <w:color w:val="568278" w:themeColor="accent5" w:themeShade="BF"/>
          <w:sz w:val="44"/>
          <w:szCs w:val="44"/>
        </w:rPr>
        <w:t xml:space="preserve">  </w:t>
      </w:r>
      <w:r w:rsidR="00F268B9" w:rsidRPr="007E7C72">
        <w:rPr>
          <w:rFonts w:ascii="Gabriola" w:hAnsi="Gabriola"/>
          <w:b/>
          <w:color w:val="568278" w:themeColor="accent5" w:themeShade="BF"/>
          <w:sz w:val="44"/>
          <w:szCs w:val="44"/>
        </w:rPr>
        <w:t>“</w:t>
      </w:r>
      <w:r w:rsidR="007E7C72" w:rsidRPr="007E7C72">
        <w:rPr>
          <w:rFonts w:ascii="Gabriola" w:hAnsi="Gabriola"/>
          <w:b/>
          <w:color w:val="568278" w:themeColor="accent5" w:themeShade="BF"/>
          <w:sz w:val="44"/>
          <w:szCs w:val="44"/>
        </w:rPr>
        <w:t>How you start your day is how you live your day. How you live your day is how you live your life.” ~ Louise L. Hay</w:t>
      </w:r>
    </w:p>
    <w:p w14:paraId="321D384F" w14:textId="77777777" w:rsidR="00B041B6" w:rsidRPr="00455703" w:rsidRDefault="00B041B6" w:rsidP="00B041B6">
      <w:pPr>
        <w:jc w:val="center"/>
        <w:rPr>
          <w:rFonts w:ascii="Arial" w:hAnsi="Arial" w:cs="Arial"/>
          <w:color w:val="D5D1D1" w:themeColor="accent6" w:themeTint="66"/>
          <w:sz w:val="36"/>
          <w:szCs w:val="36"/>
        </w:rPr>
      </w:pPr>
      <w:r>
        <w:rPr>
          <w:noProof/>
        </w:rPr>
        <w:drawing>
          <wp:inline distT="0" distB="0" distL="0" distR="0" wp14:anchorId="2B11C22C" wp14:editId="6352D4D2">
            <wp:extent cx="819151" cy="245745"/>
            <wp:effectExtent l="0" t="0" r="0" b="1905"/>
            <wp:docPr id="124" name="Picture 124"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26060432" w14:textId="77777777" w:rsidR="00920D5C" w:rsidRPr="00455703" w:rsidRDefault="00B041B6" w:rsidP="007E7C72">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FDBAF4E" w14:textId="77777777" w:rsidR="00920D5C" w:rsidRDefault="00920D5C" w:rsidP="00B041B6">
      <w:pPr>
        <w:spacing w:after="0" w:line="120" w:lineRule="auto"/>
        <w:jc w:val="center"/>
        <w:rPr>
          <w:rFonts w:ascii="Gabriola" w:hAnsi="Gabriola"/>
          <w:i/>
          <w:iCs/>
          <w:color w:val="D5D1D1" w:themeColor="accent6" w:themeTint="66"/>
          <w:sz w:val="40"/>
          <w:szCs w:val="40"/>
        </w:rPr>
      </w:pPr>
    </w:p>
    <w:p w14:paraId="39E12591"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7BBB5706" wp14:editId="5D06801B">
            <wp:extent cx="819151" cy="245745"/>
            <wp:effectExtent l="0" t="0" r="0" b="1905"/>
            <wp:docPr id="125" name="Picture 125"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0D6B0A8A"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E8001F5"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6FD80C30" w14:textId="77777777" w:rsidR="00B041B6" w:rsidRPr="00455703" w:rsidRDefault="00B041B6" w:rsidP="00B041B6">
      <w:pPr>
        <w:spacing w:after="0"/>
        <w:jc w:val="center"/>
        <w:rPr>
          <w:rFonts w:ascii="Gabriola" w:hAnsi="Gabriola" w:cs="Arial"/>
          <w:color w:val="D5D1D1" w:themeColor="accent6" w:themeTint="66"/>
          <w:sz w:val="32"/>
          <w:szCs w:val="32"/>
        </w:rPr>
      </w:pPr>
    </w:p>
    <w:p w14:paraId="4E5874C3"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5D6D809F" wp14:editId="4CEC346B">
            <wp:extent cx="819151" cy="245745"/>
            <wp:effectExtent l="0" t="0" r="0" b="1905"/>
            <wp:docPr id="126" name="Picture 126"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32844943"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7FB62D0"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20A8661"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08D1EF4A"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78D59843"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1CA3D2DA" wp14:editId="53DCB0D6">
            <wp:extent cx="819151" cy="245745"/>
            <wp:effectExtent l="0" t="0" r="0" b="1905"/>
            <wp:docPr id="127" name="Picture 127"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353F2CE4"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3A9E5B1"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7DDA05A" w14:textId="77777777" w:rsidR="00B041B6" w:rsidRPr="00455703" w:rsidRDefault="00B041B6" w:rsidP="00B041B6">
      <w:pPr>
        <w:spacing w:after="0"/>
        <w:jc w:val="center"/>
        <w:rPr>
          <w:rFonts w:ascii="Gabriola" w:hAnsi="Gabriola" w:cs="Arial"/>
          <w:color w:val="D5D1D1" w:themeColor="accent6" w:themeTint="66"/>
          <w:sz w:val="32"/>
          <w:szCs w:val="32"/>
        </w:rPr>
      </w:pPr>
    </w:p>
    <w:p w14:paraId="4C5D697F"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5478F20F" wp14:editId="3EEB0E01">
            <wp:extent cx="819151" cy="245745"/>
            <wp:effectExtent l="0" t="0" r="0" b="1905"/>
            <wp:docPr id="128" name="Picture 128"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36A50DF2"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514CA76"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9A810FF" w14:textId="77777777" w:rsidR="00B041B6" w:rsidRDefault="00B041B6" w:rsidP="00B041B6">
      <w:pPr>
        <w:spacing w:after="0" w:line="168" w:lineRule="auto"/>
        <w:jc w:val="center"/>
        <w:rPr>
          <w:rFonts w:ascii="Gabriola" w:hAnsi="Gabriola"/>
          <w:b/>
          <w:color w:val="716767" w:themeColor="accent6" w:themeShade="BF"/>
          <w:sz w:val="44"/>
          <w:szCs w:val="44"/>
        </w:rPr>
      </w:pPr>
      <w:r>
        <w:rPr>
          <w:rFonts w:ascii="Gabriola" w:hAnsi="Gabriola"/>
          <w:b/>
          <w:color w:val="716767" w:themeColor="accent6" w:themeShade="BF"/>
          <w:sz w:val="44"/>
          <w:szCs w:val="44"/>
        </w:rPr>
        <w:t xml:space="preserve"> </w:t>
      </w:r>
    </w:p>
    <w:p w14:paraId="7FA0D17D" w14:textId="77777777" w:rsidR="007E7C72" w:rsidRDefault="00B041B6" w:rsidP="007E7C72">
      <w:pPr>
        <w:spacing w:after="240" w:line="192" w:lineRule="auto"/>
        <w:jc w:val="center"/>
        <w:rPr>
          <w:rFonts w:ascii="Gabriola" w:hAnsi="Gabriola"/>
          <w:b/>
          <w:color w:val="716767" w:themeColor="accent6" w:themeShade="BF"/>
          <w:sz w:val="44"/>
          <w:szCs w:val="44"/>
        </w:rPr>
      </w:pPr>
      <w:r w:rsidRPr="007E7C72">
        <w:rPr>
          <w:rFonts w:ascii="Gabriola" w:hAnsi="Gabriola"/>
          <w:b/>
          <w:color w:val="568278" w:themeColor="accent5" w:themeShade="BF"/>
          <w:sz w:val="44"/>
          <w:szCs w:val="44"/>
        </w:rPr>
        <w:t xml:space="preserve">  </w:t>
      </w:r>
      <w:r w:rsidR="00F268B9" w:rsidRPr="007E7C72">
        <w:rPr>
          <w:rFonts w:ascii="Gabriola" w:hAnsi="Gabriola"/>
          <w:b/>
          <w:color w:val="568278" w:themeColor="accent5" w:themeShade="BF"/>
          <w:sz w:val="44"/>
          <w:szCs w:val="44"/>
        </w:rPr>
        <w:t>“</w:t>
      </w:r>
      <w:r w:rsidR="007E7C72" w:rsidRPr="007E7C72">
        <w:rPr>
          <w:rFonts w:ascii="Gabriola" w:hAnsi="Gabriola"/>
          <w:b/>
          <w:color w:val="568278" w:themeColor="accent5" w:themeShade="BF"/>
          <w:sz w:val="44"/>
          <w:szCs w:val="44"/>
        </w:rPr>
        <w:t>We don't see things as they are; we see them as we are.” ~ Anais Nin</w:t>
      </w:r>
    </w:p>
    <w:p w14:paraId="579193DB" w14:textId="77777777" w:rsidR="00B041B6" w:rsidRPr="00455703" w:rsidRDefault="00B041B6" w:rsidP="007E7C72">
      <w:pPr>
        <w:spacing w:after="0" w:line="192" w:lineRule="auto"/>
        <w:jc w:val="center"/>
        <w:rPr>
          <w:rFonts w:ascii="Arial" w:hAnsi="Arial" w:cs="Arial"/>
          <w:color w:val="D5D1D1" w:themeColor="accent6" w:themeTint="66"/>
          <w:sz w:val="36"/>
          <w:szCs w:val="36"/>
        </w:rPr>
      </w:pPr>
      <w:r>
        <w:rPr>
          <w:noProof/>
        </w:rPr>
        <w:drawing>
          <wp:inline distT="0" distB="0" distL="0" distR="0" wp14:anchorId="5A850D0F" wp14:editId="3D52EA57">
            <wp:extent cx="819151" cy="245745"/>
            <wp:effectExtent l="0" t="0" r="0" b="1905"/>
            <wp:docPr id="129" name="Picture 129"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06E224AF" w14:textId="77777777" w:rsidR="00920D5C" w:rsidRPr="007E7C72" w:rsidRDefault="00B041B6" w:rsidP="007E7C72">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CA6052C" w14:textId="77777777" w:rsidR="007E7C72" w:rsidRPr="00455703" w:rsidRDefault="007E7C72" w:rsidP="007E7C72">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8213A47" w14:textId="77777777" w:rsidR="00920D5C" w:rsidRDefault="00920D5C" w:rsidP="00B041B6">
      <w:pPr>
        <w:spacing w:after="0" w:line="120" w:lineRule="auto"/>
        <w:jc w:val="center"/>
        <w:rPr>
          <w:rFonts w:ascii="Gabriola" w:hAnsi="Gabriola"/>
          <w:i/>
          <w:iCs/>
          <w:color w:val="D5D1D1" w:themeColor="accent6" w:themeTint="66"/>
          <w:sz w:val="40"/>
          <w:szCs w:val="40"/>
        </w:rPr>
      </w:pPr>
    </w:p>
    <w:p w14:paraId="2DC5B912" w14:textId="77777777" w:rsidR="007E7C72" w:rsidRDefault="007E7C72" w:rsidP="00B041B6">
      <w:pPr>
        <w:spacing w:after="0" w:line="120" w:lineRule="auto"/>
        <w:jc w:val="center"/>
        <w:rPr>
          <w:rFonts w:ascii="Gabriola" w:hAnsi="Gabriola"/>
          <w:i/>
          <w:iCs/>
          <w:color w:val="D5D1D1" w:themeColor="accent6" w:themeTint="66"/>
          <w:sz w:val="40"/>
          <w:szCs w:val="40"/>
        </w:rPr>
      </w:pPr>
    </w:p>
    <w:p w14:paraId="1559A402" w14:textId="77777777" w:rsidR="007E7C72" w:rsidRDefault="007E7C72" w:rsidP="00B041B6">
      <w:pPr>
        <w:spacing w:after="0" w:line="120" w:lineRule="auto"/>
        <w:jc w:val="center"/>
        <w:rPr>
          <w:rFonts w:ascii="Gabriola" w:hAnsi="Gabriola"/>
          <w:i/>
          <w:iCs/>
          <w:color w:val="D5D1D1" w:themeColor="accent6" w:themeTint="66"/>
          <w:sz w:val="40"/>
          <w:szCs w:val="40"/>
        </w:rPr>
      </w:pPr>
    </w:p>
    <w:p w14:paraId="2AF5AA9C"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30F4E90B" wp14:editId="3E9D11E1">
            <wp:extent cx="819151" cy="245745"/>
            <wp:effectExtent l="0" t="0" r="0" b="1905"/>
            <wp:docPr id="130" name="Picture 130"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2D9ED9E5"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219FB03"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9BF6D3D" w14:textId="77777777" w:rsidR="00B041B6" w:rsidRPr="00455703" w:rsidRDefault="00B041B6" w:rsidP="00B041B6">
      <w:pPr>
        <w:spacing w:after="0"/>
        <w:jc w:val="center"/>
        <w:rPr>
          <w:rFonts w:ascii="Gabriola" w:hAnsi="Gabriola" w:cs="Arial"/>
          <w:color w:val="D5D1D1" w:themeColor="accent6" w:themeTint="66"/>
          <w:sz w:val="32"/>
          <w:szCs w:val="32"/>
        </w:rPr>
      </w:pPr>
    </w:p>
    <w:p w14:paraId="3FCEC47B"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2AC3B823" wp14:editId="317BD090">
            <wp:extent cx="819151" cy="245745"/>
            <wp:effectExtent l="0" t="0" r="0" b="1905"/>
            <wp:docPr id="131" name="Picture 131"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7A547E51"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67EEF40"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EAD2D9D"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74BB9ED2"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5CC8E6BB"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75FCE07A" wp14:editId="013CA30F">
            <wp:extent cx="819151" cy="245745"/>
            <wp:effectExtent l="0" t="0" r="0" b="1905"/>
            <wp:docPr id="132" name="Picture 132"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22488B4C"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414A3A5"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6D6E442" w14:textId="77777777" w:rsidR="00B041B6" w:rsidRPr="00455703" w:rsidRDefault="00B041B6" w:rsidP="00B041B6">
      <w:pPr>
        <w:spacing w:after="0"/>
        <w:jc w:val="center"/>
        <w:rPr>
          <w:rFonts w:ascii="Gabriola" w:hAnsi="Gabriola" w:cs="Arial"/>
          <w:color w:val="D5D1D1" w:themeColor="accent6" w:themeTint="66"/>
          <w:sz w:val="32"/>
          <w:szCs w:val="32"/>
        </w:rPr>
      </w:pPr>
    </w:p>
    <w:p w14:paraId="6CFF805B"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0E4817F2" wp14:editId="7ECB59CE">
            <wp:extent cx="819151" cy="245745"/>
            <wp:effectExtent l="0" t="0" r="0" b="1905"/>
            <wp:docPr id="133" name="Picture 133"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20EC0EBC"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AFDF686"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BE73D50" w14:textId="77777777" w:rsidR="00B041B6" w:rsidRDefault="00B041B6" w:rsidP="00B041B6">
      <w:pPr>
        <w:spacing w:after="0" w:line="168" w:lineRule="auto"/>
        <w:jc w:val="center"/>
        <w:rPr>
          <w:rFonts w:ascii="Gabriola" w:hAnsi="Gabriola"/>
          <w:b/>
          <w:color w:val="716767" w:themeColor="accent6" w:themeShade="BF"/>
          <w:sz w:val="44"/>
          <w:szCs w:val="44"/>
        </w:rPr>
      </w:pPr>
      <w:r>
        <w:rPr>
          <w:rFonts w:ascii="Gabriola" w:hAnsi="Gabriola"/>
          <w:b/>
          <w:color w:val="716767" w:themeColor="accent6" w:themeShade="BF"/>
          <w:sz w:val="44"/>
          <w:szCs w:val="44"/>
        </w:rPr>
        <w:t xml:space="preserve"> </w:t>
      </w:r>
    </w:p>
    <w:p w14:paraId="1127D63F" w14:textId="77777777" w:rsidR="00B041B6" w:rsidRPr="007E7C72" w:rsidRDefault="00B041B6" w:rsidP="00B041B6">
      <w:pPr>
        <w:spacing w:after="0" w:line="168" w:lineRule="auto"/>
        <w:jc w:val="center"/>
        <w:rPr>
          <w:rFonts w:ascii="Gabriola" w:hAnsi="Gabriola"/>
          <w:b/>
          <w:color w:val="568278" w:themeColor="accent5" w:themeShade="BF"/>
          <w:sz w:val="44"/>
          <w:szCs w:val="44"/>
        </w:rPr>
      </w:pPr>
      <w:r w:rsidRPr="007E7C72">
        <w:rPr>
          <w:rFonts w:ascii="Gabriola" w:hAnsi="Gabriola"/>
          <w:b/>
          <w:color w:val="568278" w:themeColor="accent5" w:themeShade="BF"/>
          <w:sz w:val="44"/>
          <w:szCs w:val="44"/>
        </w:rPr>
        <w:t xml:space="preserve">  </w:t>
      </w:r>
      <w:r w:rsidR="00F268B9" w:rsidRPr="007E7C72">
        <w:rPr>
          <w:rFonts w:ascii="Gabriola" w:hAnsi="Gabriola"/>
          <w:b/>
          <w:color w:val="568278" w:themeColor="accent5" w:themeShade="BF"/>
          <w:sz w:val="44"/>
          <w:szCs w:val="44"/>
        </w:rPr>
        <w:t>“</w:t>
      </w:r>
      <w:r w:rsidR="007E7C72" w:rsidRPr="007E7C72">
        <w:rPr>
          <w:rFonts w:ascii="Gabriola" w:hAnsi="Gabriola"/>
          <w:b/>
          <w:color w:val="568278" w:themeColor="accent5" w:themeShade="BF"/>
          <w:sz w:val="44"/>
          <w:szCs w:val="44"/>
        </w:rPr>
        <w:t>Persons are judged to be great because of the positive qualities they possess, not because of the absence of faults.”  ~ John F. Kennedy</w:t>
      </w:r>
    </w:p>
    <w:p w14:paraId="4052DA7F" w14:textId="77777777" w:rsidR="00B041B6" w:rsidRPr="00455703" w:rsidRDefault="00B041B6" w:rsidP="00B041B6">
      <w:pPr>
        <w:spacing w:after="0" w:line="120" w:lineRule="auto"/>
        <w:jc w:val="center"/>
        <w:rPr>
          <w:rStyle w:val="Emphasis"/>
          <w:rFonts w:ascii="Gabriola" w:hAnsi="Gabriola"/>
          <w:b/>
          <w:color w:val="D5D1D1" w:themeColor="accent6" w:themeTint="66"/>
          <w:sz w:val="44"/>
          <w:szCs w:val="44"/>
        </w:rPr>
      </w:pPr>
    </w:p>
    <w:p w14:paraId="45950909" w14:textId="77777777" w:rsidR="00B041B6" w:rsidRPr="00455703" w:rsidRDefault="00B041B6" w:rsidP="00B041B6">
      <w:pPr>
        <w:jc w:val="center"/>
        <w:rPr>
          <w:rFonts w:ascii="Arial" w:hAnsi="Arial" w:cs="Arial"/>
          <w:color w:val="D5D1D1" w:themeColor="accent6" w:themeTint="66"/>
          <w:sz w:val="36"/>
          <w:szCs w:val="36"/>
        </w:rPr>
      </w:pPr>
      <w:r>
        <w:rPr>
          <w:noProof/>
        </w:rPr>
        <w:drawing>
          <wp:inline distT="0" distB="0" distL="0" distR="0" wp14:anchorId="5A4136B2" wp14:editId="12DC40D4">
            <wp:extent cx="819151" cy="245745"/>
            <wp:effectExtent l="0" t="0" r="0" b="1905"/>
            <wp:docPr id="134" name="Picture 134"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01888261" w14:textId="77777777" w:rsidR="00B041B6" w:rsidRPr="00455703" w:rsidRDefault="00B041B6" w:rsidP="007E7C72">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6CFE6A20" w14:textId="77777777" w:rsidR="007E7C72" w:rsidRDefault="007E7C72" w:rsidP="00B041B6">
      <w:pPr>
        <w:spacing w:after="0" w:line="120" w:lineRule="auto"/>
        <w:jc w:val="center"/>
        <w:rPr>
          <w:rFonts w:ascii="Gabriola" w:hAnsi="Gabriola"/>
          <w:i/>
          <w:iCs/>
          <w:color w:val="D5D1D1" w:themeColor="accent6" w:themeTint="66"/>
          <w:sz w:val="40"/>
          <w:szCs w:val="40"/>
        </w:rPr>
      </w:pPr>
    </w:p>
    <w:p w14:paraId="773A31E1" w14:textId="77777777" w:rsidR="007E7C72" w:rsidRDefault="007E7C72" w:rsidP="00B041B6">
      <w:pPr>
        <w:spacing w:after="0" w:line="120" w:lineRule="auto"/>
        <w:jc w:val="center"/>
        <w:rPr>
          <w:rFonts w:ascii="Gabriola" w:hAnsi="Gabriola"/>
          <w:i/>
          <w:iCs/>
          <w:color w:val="D5D1D1" w:themeColor="accent6" w:themeTint="66"/>
          <w:sz w:val="40"/>
          <w:szCs w:val="40"/>
        </w:rPr>
      </w:pPr>
    </w:p>
    <w:p w14:paraId="0E986B78"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26AFC9A7" wp14:editId="40D7CDD4">
            <wp:extent cx="819151" cy="245745"/>
            <wp:effectExtent l="0" t="0" r="0" b="1905"/>
            <wp:docPr id="135" name="Picture 135"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085F8F46"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5081824"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2930142" w14:textId="77777777" w:rsidR="00B041B6" w:rsidRPr="00455703" w:rsidRDefault="00B041B6" w:rsidP="00B041B6">
      <w:pPr>
        <w:spacing w:after="0"/>
        <w:jc w:val="center"/>
        <w:rPr>
          <w:rFonts w:ascii="Gabriola" w:hAnsi="Gabriola" w:cs="Arial"/>
          <w:color w:val="D5D1D1" w:themeColor="accent6" w:themeTint="66"/>
          <w:sz w:val="32"/>
          <w:szCs w:val="32"/>
        </w:rPr>
      </w:pPr>
    </w:p>
    <w:p w14:paraId="4CA41532"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320026C4" wp14:editId="4ADC047F">
            <wp:extent cx="819151" cy="245745"/>
            <wp:effectExtent l="0" t="0" r="0" b="1905"/>
            <wp:docPr id="136" name="Picture 136"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4DCDFF4C"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2C7E22B"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93C8A79"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229931BB"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6A158A74"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75A54710" wp14:editId="60A4233A">
            <wp:extent cx="819151" cy="245745"/>
            <wp:effectExtent l="0" t="0" r="0" b="1905"/>
            <wp:docPr id="137" name="Picture 137"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576D74D5"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D27F06A"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03ECE9A" w14:textId="77777777" w:rsidR="00B041B6" w:rsidRPr="00455703" w:rsidRDefault="00B041B6" w:rsidP="00B041B6">
      <w:pPr>
        <w:spacing w:after="0"/>
        <w:jc w:val="center"/>
        <w:rPr>
          <w:rFonts w:ascii="Gabriola" w:hAnsi="Gabriola" w:cs="Arial"/>
          <w:color w:val="D5D1D1" w:themeColor="accent6" w:themeTint="66"/>
          <w:sz w:val="32"/>
          <w:szCs w:val="32"/>
        </w:rPr>
      </w:pPr>
    </w:p>
    <w:p w14:paraId="2488B759"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13E85000" wp14:editId="5251C101">
            <wp:extent cx="819151" cy="245745"/>
            <wp:effectExtent l="0" t="0" r="0" b="1905"/>
            <wp:docPr id="138" name="Picture 138"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2BEE9D29"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C1000D6"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CFD14DF" w14:textId="77777777" w:rsidR="00B041B6" w:rsidRDefault="00B041B6" w:rsidP="00B041B6">
      <w:pPr>
        <w:spacing w:after="0" w:line="168" w:lineRule="auto"/>
        <w:jc w:val="center"/>
        <w:rPr>
          <w:rFonts w:ascii="Gabriola" w:hAnsi="Gabriola"/>
          <w:b/>
          <w:color w:val="716767" w:themeColor="accent6" w:themeShade="BF"/>
          <w:sz w:val="44"/>
          <w:szCs w:val="44"/>
        </w:rPr>
      </w:pPr>
      <w:r>
        <w:rPr>
          <w:rFonts w:ascii="Gabriola" w:hAnsi="Gabriola"/>
          <w:b/>
          <w:color w:val="716767" w:themeColor="accent6" w:themeShade="BF"/>
          <w:sz w:val="44"/>
          <w:szCs w:val="44"/>
        </w:rPr>
        <w:t xml:space="preserve"> </w:t>
      </w:r>
    </w:p>
    <w:p w14:paraId="64165DB1" w14:textId="77777777" w:rsidR="00B041B6" w:rsidRPr="007E7C72" w:rsidRDefault="00B041B6" w:rsidP="00920D5C">
      <w:pPr>
        <w:spacing w:after="240" w:line="192" w:lineRule="auto"/>
        <w:jc w:val="center"/>
        <w:rPr>
          <w:rStyle w:val="Emphasis"/>
          <w:rFonts w:ascii="Gabriola" w:hAnsi="Gabriola"/>
          <w:b/>
          <w:color w:val="568278" w:themeColor="accent5" w:themeShade="BF"/>
          <w:sz w:val="44"/>
          <w:szCs w:val="44"/>
        </w:rPr>
      </w:pPr>
      <w:r w:rsidRPr="007E7C72">
        <w:rPr>
          <w:rFonts w:ascii="Gabriola" w:hAnsi="Gabriola"/>
          <w:b/>
          <w:color w:val="568278" w:themeColor="accent5" w:themeShade="BF"/>
          <w:sz w:val="44"/>
          <w:szCs w:val="44"/>
        </w:rPr>
        <w:t xml:space="preserve">  </w:t>
      </w:r>
      <w:r w:rsidR="00F268B9" w:rsidRPr="007E7C72">
        <w:rPr>
          <w:rFonts w:ascii="Gabriola" w:hAnsi="Gabriola"/>
          <w:b/>
          <w:color w:val="568278" w:themeColor="accent5" w:themeShade="BF"/>
          <w:sz w:val="44"/>
          <w:szCs w:val="44"/>
        </w:rPr>
        <w:t>“</w:t>
      </w:r>
      <w:r w:rsidR="007E7C72" w:rsidRPr="007E7C72">
        <w:rPr>
          <w:rFonts w:ascii="Gabriola" w:hAnsi="Gabriola"/>
          <w:b/>
          <w:color w:val="568278" w:themeColor="accent5" w:themeShade="BF"/>
          <w:sz w:val="44"/>
          <w:szCs w:val="44"/>
        </w:rPr>
        <w:t>You are the only person who thinks in your mind! You are the power and authority in your world.” ~ Louise L. Hay</w:t>
      </w:r>
    </w:p>
    <w:p w14:paraId="49152F5C" w14:textId="77777777" w:rsidR="00B041B6" w:rsidRPr="00455703" w:rsidRDefault="00B041B6" w:rsidP="00B041B6">
      <w:pPr>
        <w:jc w:val="center"/>
        <w:rPr>
          <w:rFonts w:ascii="Arial" w:hAnsi="Arial" w:cs="Arial"/>
          <w:color w:val="D5D1D1" w:themeColor="accent6" w:themeTint="66"/>
          <w:sz w:val="36"/>
          <w:szCs w:val="36"/>
        </w:rPr>
      </w:pPr>
      <w:r>
        <w:rPr>
          <w:noProof/>
        </w:rPr>
        <w:drawing>
          <wp:inline distT="0" distB="0" distL="0" distR="0" wp14:anchorId="25661543" wp14:editId="584A7345">
            <wp:extent cx="819151" cy="245745"/>
            <wp:effectExtent l="0" t="0" r="0" b="1905"/>
            <wp:docPr id="139" name="Picture 139"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4CC6B104" w14:textId="77777777" w:rsidR="00B041B6" w:rsidRPr="00455703" w:rsidRDefault="00B041B6" w:rsidP="007F2D41">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D81C310"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3B35064B" wp14:editId="7C3F381F">
            <wp:extent cx="819151" cy="245745"/>
            <wp:effectExtent l="0" t="0" r="0" b="1905"/>
            <wp:docPr id="140" name="Picture 140"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76252A21"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ACE34CB"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3CC0C84" w14:textId="77777777" w:rsidR="00B041B6" w:rsidRPr="00455703" w:rsidRDefault="00B041B6" w:rsidP="00B041B6">
      <w:pPr>
        <w:spacing w:after="0"/>
        <w:jc w:val="center"/>
        <w:rPr>
          <w:rFonts w:ascii="Gabriola" w:hAnsi="Gabriola" w:cs="Arial"/>
          <w:color w:val="D5D1D1" w:themeColor="accent6" w:themeTint="66"/>
          <w:sz w:val="32"/>
          <w:szCs w:val="32"/>
        </w:rPr>
      </w:pPr>
    </w:p>
    <w:p w14:paraId="6608E357"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2058E50A" wp14:editId="0D577A24">
            <wp:extent cx="819151" cy="245745"/>
            <wp:effectExtent l="0" t="0" r="0" b="1905"/>
            <wp:docPr id="141" name="Picture 141"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7E067411"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89FACDB"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0B730FE"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0EDF352D"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2407BBF8"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6FF571D2" wp14:editId="361C6EB7">
            <wp:extent cx="819151" cy="245745"/>
            <wp:effectExtent l="0" t="0" r="0" b="1905"/>
            <wp:docPr id="142" name="Picture 142"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57C2D60C"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689A6E59"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78848B7" w14:textId="77777777" w:rsidR="00B041B6" w:rsidRPr="00455703" w:rsidRDefault="00B041B6" w:rsidP="00B041B6">
      <w:pPr>
        <w:spacing w:after="0"/>
        <w:jc w:val="center"/>
        <w:rPr>
          <w:rFonts w:ascii="Gabriola" w:hAnsi="Gabriola" w:cs="Arial"/>
          <w:color w:val="D5D1D1" w:themeColor="accent6" w:themeTint="66"/>
          <w:sz w:val="32"/>
          <w:szCs w:val="32"/>
        </w:rPr>
      </w:pPr>
    </w:p>
    <w:p w14:paraId="125A5C0A"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7BD02BD5" wp14:editId="7C2E83E9">
            <wp:extent cx="819151" cy="245745"/>
            <wp:effectExtent l="0" t="0" r="0" b="1905"/>
            <wp:docPr id="143" name="Picture 143"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2F89B105"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058C7EF"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8FB01B9" w14:textId="77777777" w:rsidR="00B041B6" w:rsidRDefault="00B041B6" w:rsidP="00B041B6">
      <w:pPr>
        <w:spacing w:after="0" w:line="168" w:lineRule="auto"/>
        <w:jc w:val="center"/>
        <w:rPr>
          <w:rFonts w:ascii="Gabriola" w:hAnsi="Gabriola"/>
          <w:b/>
          <w:color w:val="716767" w:themeColor="accent6" w:themeShade="BF"/>
          <w:sz w:val="44"/>
          <w:szCs w:val="44"/>
        </w:rPr>
      </w:pPr>
      <w:r>
        <w:rPr>
          <w:rFonts w:ascii="Gabriola" w:hAnsi="Gabriola"/>
          <w:b/>
          <w:color w:val="716767" w:themeColor="accent6" w:themeShade="BF"/>
          <w:sz w:val="44"/>
          <w:szCs w:val="44"/>
        </w:rPr>
        <w:t xml:space="preserve"> </w:t>
      </w:r>
    </w:p>
    <w:p w14:paraId="507E179C" w14:textId="77777777" w:rsidR="00B041B6" w:rsidRPr="007E7C72" w:rsidRDefault="00B041B6" w:rsidP="00920D5C">
      <w:pPr>
        <w:spacing w:after="240" w:line="192" w:lineRule="auto"/>
        <w:jc w:val="center"/>
        <w:rPr>
          <w:rStyle w:val="Emphasis"/>
          <w:rFonts w:ascii="Gabriola" w:hAnsi="Gabriola"/>
          <w:b/>
          <w:i w:val="0"/>
          <w:iCs w:val="0"/>
          <w:color w:val="568278" w:themeColor="accent5" w:themeShade="BF"/>
          <w:sz w:val="44"/>
          <w:szCs w:val="44"/>
        </w:rPr>
      </w:pPr>
      <w:r w:rsidRPr="007E7C72">
        <w:rPr>
          <w:rFonts w:ascii="Gabriola" w:hAnsi="Gabriola"/>
          <w:b/>
          <w:color w:val="568278" w:themeColor="accent5" w:themeShade="BF"/>
          <w:sz w:val="44"/>
          <w:szCs w:val="44"/>
        </w:rPr>
        <w:t xml:space="preserve">  </w:t>
      </w:r>
      <w:r w:rsidR="00F268B9" w:rsidRPr="007E7C72">
        <w:rPr>
          <w:rFonts w:ascii="Gabriola" w:hAnsi="Gabriola"/>
          <w:b/>
          <w:color w:val="568278" w:themeColor="accent5" w:themeShade="BF"/>
          <w:sz w:val="44"/>
          <w:szCs w:val="44"/>
        </w:rPr>
        <w:t>“</w:t>
      </w:r>
      <w:r w:rsidR="007E7C72" w:rsidRPr="007E7C72">
        <w:rPr>
          <w:rFonts w:ascii="Gabriola" w:hAnsi="Gabriola"/>
          <w:b/>
          <w:color w:val="568278" w:themeColor="accent5" w:themeShade="BF"/>
          <w:sz w:val="44"/>
          <w:szCs w:val="44"/>
        </w:rPr>
        <w:t>It's the repetition of affirmations that leads to belief. Once that belief becomes a deep conviction, things begin to happen.” ~ Muhammad Ali</w:t>
      </w:r>
    </w:p>
    <w:p w14:paraId="105C89D3" w14:textId="77777777" w:rsidR="00B041B6" w:rsidRPr="00455703" w:rsidRDefault="00B041B6" w:rsidP="00B041B6">
      <w:pPr>
        <w:jc w:val="center"/>
        <w:rPr>
          <w:rFonts w:ascii="Arial" w:hAnsi="Arial" w:cs="Arial"/>
          <w:color w:val="D5D1D1" w:themeColor="accent6" w:themeTint="66"/>
          <w:sz w:val="36"/>
          <w:szCs w:val="36"/>
        </w:rPr>
      </w:pPr>
      <w:r>
        <w:rPr>
          <w:noProof/>
        </w:rPr>
        <w:drawing>
          <wp:inline distT="0" distB="0" distL="0" distR="0" wp14:anchorId="1F877377" wp14:editId="2A654C69">
            <wp:extent cx="819151" cy="245745"/>
            <wp:effectExtent l="0" t="0" r="0" b="1905"/>
            <wp:docPr id="144" name="Picture 144"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49202870" w14:textId="77777777" w:rsidR="00B041B6" w:rsidRPr="00455703"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1BC20C8" w14:textId="77777777" w:rsidR="00B041B6" w:rsidRPr="00455703" w:rsidRDefault="00B041B6" w:rsidP="00920D5C">
      <w:pPr>
        <w:spacing w:after="0"/>
        <w:rPr>
          <w:rFonts w:ascii="Gabriola" w:hAnsi="Gabriola" w:cs="Arial"/>
          <w:color w:val="D5D1D1" w:themeColor="accent6" w:themeTint="66"/>
          <w:sz w:val="32"/>
          <w:szCs w:val="32"/>
        </w:rPr>
      </w:pPr>
    </w:p>
    <w:p w14:paraId="59429F87"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0B312A1F" wp14:editId="78298FCB">
            <wp:extent cx="819151" cy="245745"/>
            <wp:effectExtent l="0" t="0" r="0" b="1905"/>
            <wp:docPr id="145" name="Picture 145"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6BEED615"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497CDE1"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EC1FA19" w14:textId="77777777" w:rsidR="00B041B6" w:rsidRPr="00455703" w:rsidRDefault="00B041B6" w:rsidP="00B041B6">
      <w:pPr>
        <w:spacing w:after="0"/>
        <w:jc w:val="center"/>
        <w:rPr>
          <w:rFonts w:ascii="Gabriola" w:hAnsi="Gabriola" w:cs="Arial"/>
          <w:color w:val="D5D1D1" w:themeColor="accent6" w:themeTint="66"/>
          <w:sz w:val="32"/>
          <w:szCs w:val="32"/>
        </w:rPr>
      </w:pPr>
    </w:p>
    <w:p w14:paraId="42A43DE4"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6D7E6936" wp14:editId="2597303C">
            <wp:extent cx="819151" cy="245745"/>
            <wp:effectExtent l="0" t="0" r="0" b="1905"/>
            <wp:docPr id="146" name="Picture 146"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31E71F22"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AA223E3"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947685A"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137AF09B"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6E6D2EB7"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34222BC3" wp14:editId="1DF5BA00">
            <wp:extent cx="819151" cy="245745"/>
            <wp:effectExtent l="0" t="0" r="0" b="1905"/>
            <wp:docPr id="147" name="Picture 147"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6DA61C76"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89ECFFC"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F9DA66E" w14:textId="77777777" w:rsidR="00B041B6" w:rsidRPr="00455703" w:rsidRDefault="00B041B6" w:rsidP="00B041B6">
      <w:pPr>
        <w:spacing w:after="0"/>
        <w:jc w:val="center"/>
        <w:rPr>
          <w:rFonts w:ascii="Gabriola" w:hAnsi="Gabriola" w:cs="Arial"/>
          <w:color w:val="D5D1D1" w:themeColor="accent6" w:themeTint="66"/>
          <w:sz w:val="32"/>
          <w:szCs w:val="32"/>
        </w:rPr>
      </w:pPr>
    </w:p>
    <w:p w14:paraId="7E06800E"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76ED4386" wp14:editId="07446E5C">
            <wp:extent cx="819151" cy="245745"/>
            <wp:effectExtent l="0" t="0" r="0" b="1905"/>
            <wp:docPr id="148" name="Picture 148"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5A6B9ED5"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6DB9340F"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50F05C1" w14:textId="77777777" w:rsidR="00B041B6" w:rsidRDefault="00B041B6" w:rsidP="00B041B6">
      <w:pPr>
        <w:spacing w:after="0" w:line="168" w:lineRule="auto"/>
        <w:jc w:val="center"/>
        <w:rPr>
          <w:rFonts w:ascii="Gabriola" w:hAnsi="Gabriola"/>
          <w:b/>
          <w:color w:val="716767" w:themeColor="accent6" w:themeShade="BF"/>
          <w:sz w:val="44"/>
          <w:szCs w:val="44"/>
        </w:rPr>
      </w:pPr>
      <w:r>
        <w:rPr>
          <w:rFonts w:ascii="Gabriola" w:hAnsi="Gabriola"/>
          <w:b/>
          <w:color w:val="716767" w:themeColor="accent6" w:themeShade="BF"/>
          <w:sz w:val="44"/>
          <w:szCs w:val="44"/>
        </w:rPr>
        <w:t xml:space="preserve"> </w:t>
      </w:r>
    </w:p>
    <w:p w14:paraId="5C5CA2F0" w14:textId="77777777" w:rsidR="00B041B6" w:rsidRPr="007E7C72" w:rsidRDefault="00B041B6" w:rsidP="006E2E62">
      <w:pPr>
        <w:spacing w:after="240" w:line="192" w:lineRule="auto"/>
        <w:jc w:val="center"/>
        <w:rPr>
          <w:rStyle w:val="Emphasis"/>
          <w:rFonts w:ascii="Gabriola" w:hAnsi="Gabriola"/>
          <w:b/>
          <w:i w:val="0"/>
          <w:iCs w:val="0"/>
          <w:color w:val="568278" w:themeColor="accent5" w:themeShade="BF"/>
          <w:sz w:val="44"/>
          <w:szCs w:val="44"/>
        </w:rPr>
      </w:pPr>
      <w:r w:rsidRPr="007E7C72">
        <w:rPr>
          <w:rFonts w:ascii="Gabriola" w:hAnsi="Gabriola"/>
          <w:b/>
          <w:color w:val="568278" w:themeColor="accent5" w:themeShade="BF"/>
          <w:sz w:val="44"/>
          <w:szCs w:val="44"/>
        </w:rPr>
        <w:t xml:space="preserve">  </w:t>
      </w:r>
      <w:r w:rsidR="007F2D41" w:rsidRPr="007E7C72">
        <w:rPr>
          <w:rFonts w:ascii="Gabriola" w:hAnsi="Gabriola"/>
          <w:b/>
          <w:color w:val="568278" w:themeColor="accent5" w:themeShade="BF"/>
          <w:sz w:val="44"/>
          <w:szCs w:val="44"/>
        </w:rPr>
        <w:t>“</w:t>
      </w:r>
      <w:r w:rsidR="007E7C72" w:rsidRPr="007E7C72">
        <w:rPr>
          <w:rFonts w:ascii="Gabriola" w:hAnsi="Gabriola"/>
          <w:b/>
          <w:color w:val="568278" w:themeColor="accent5" w:themeShade="BF"/>
          <w:sz w:val="44"/>
          <w:szCs w:val="44"/>
        </w:rPr>
        <w:t>Laughter is a powerful way to tap positive emotions.” ~ Norman Cousins</w:t>
      </w:r>
    </w:p>
    <w:p w14:paraId="68E3CBB1" w14:textId="77777777" w:rsidR="00B041B6" w:rsidRPr="00455703" w:rsidRDefault="00B041B6" w:rsidP="00B041B6">
      <w:pPr>
        <w:jc w:val="center"/>
        <w:rPr>
          <w:rFonts w:ascii="Arial" w:hAnsi="Arial" w:cs="Arial"/>
          <w:color w:val="D5D1D1" w:themeColor="accent6" w:themeTint="66"/>
          <w:sz w:val="36"/>
          <w:szCs w:val="36"/>
        </w:rPr>
      </w:pPr>
      <w:r>
        <w:rPr>
          <w:noProof/>
        </w:rPr>
        <w:drawing>
          <wp:inline distT="0" distB="0" distL="0" distR="0" wp14:anchorId="674A6A81" wp14:editId="2CE4C1B6">
            <wp:extent cx="819151" cy="245745"/>
            <wp:effectExtent l="0" t="0" r="0" b="1905"/>
            <wp:docPr id="149" name="Picture 149"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060A44D5" w14:textId="77777777" w:rsidR="00B041B6" w:rsidRPr="00455703"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2FF58B3" w14:textId="77777777" w:rsidR="00B041B6" w:rsidRPr="00455703" w:rsidRDefault="007E7C72"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8FAA325" w14:textId="77777777" w:rsidR="007E7C72" w:rsidRDefault="007E7C72" w:rsidP="00B041B6">
      <w:pPr>
        <w:spacing w:after="0" w:line="120" w:lineRule="auto"/>
        <w:jc w:val="center"/>
        <w:rPr>
          <w:rFonts w:ascii="Gabriola" w:hAnsi="Gabriola"/>
          <w:i/>
          <w:iCs/>
          <w:color w:val="D5D1D1" w:themeColor="accent6" w:themeTint="66"/>
          <w:sz w:val="40"/>
          <w:szCs w:val="40"/>
        </w:rPr>
      </w:pPr>
    </w:p>
    <w:p w14:paraId="32518D4C" w14:textId="77777777" w:rsidR="007E7C72" w:rsidRDefault="007E7C72" w:rsidP="00B041B6">
      <w:pPr>
        <w:spacing w:after="0" w:line="120" w:lineRule="auto"/>
        <w:jc w:val="center"/>
        <w:rPr>
          <w:rFonts w:ascii="Gabriola" w:hAnsi="Gabriola"/>
          <w:i/>
          <w:iCs/>
          <w:color w:val="D5D1D1" w:themeColor="accent6" w:themeTint="66"/>
          <w:sz w:val="40"/>
          <w:szCs w:val="40"/>
        </w:rPr>
      </w:pPr>
    </w:p>
    <w:p w14:paraId="7DA661B1"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5EE83DB4" wp14:editId="0E941363">
            <wp:extent cx="819151" cy="245745"/>
            <wp:effectExtent l="0" t="0" r="0" b="1905"/>
            <wp:docPr id="150" name="Picture 150"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72FEAF45"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F96E088"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A307BA0" w14:textId="77777777" w:rsidR="00B041B6" w:rsidRPr="00455703" w:rsidRDefault="00B041B6" w:rsidP="00B041B6">
      <w:pPr>
        <w:spacing w:after="0"/>
        <w:jc w:val="center"/>
        <w:rPr>
          <w:rFonts w:ascii="Gabriola" w:hAnsi="Gabriola" w:cs="Arial"/>
          <w:color w:val="D5D1D1" w:themeColor="accent6" w:themeTint="66"/>
          <w:sz w:val="32"/>
          <w:szCs w:val="32"/>
        </w:rPr>
      </w:pPr>
    </w:p>
    <w:p w14:paraId="41038822"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61B86D24" wp14:editId="7B3FF669">
            <wp:extent cx="819151" cy="245745"/>
            <wp:effectExtent l="0" t="0" r="0" b="1905"/>
            <wp:docPr id="151" name="Picture 151"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3F8A667B"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B8A4644"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2B6606A"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699DA7CF"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603BA037"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5FDD0F68" wp14:editId="3EA4ECF6">
            <wp:extent cx="819151" cy="245745"/>
            <wp:effectExtent l="0" t="0" r="0" b="1905"/>
            <wp:docPr id="152" name="Picture 152"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6A7E4D06"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A5DC05E"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9A979D0" w14:textId="77777777" w:rsidR="00B041B6" w:rsidRPr="00455703" w:rsidRDefault="00B041B6" w:rsidP="00B041B6">
      <w:pPr>
        <w:spacing w:after="0"/>
        <w:jc w:val="center"/>
        <w:rPr>
          <w:rFonts w:ascii="Gabriola" w:hAnsi="Gabriola" w:cs="Arial"/>
          <w:color w:val="D5D1D1" w:themeColor="accent6" w:themeTint="66"/>
          <w:sz w:val="32"/>
          <w:szCs w:val="32"/>
        </w:rPr>
      </w:pPr>
    </w:p>
    <w:p w14:paraId="05B30C17"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58236D96" wp14:editId="622FF3A0">
            <wp:extent cx="819151" cy="245745"/>
            <wp:effectExtent l="0" t="0" r="0" b="1905"/>
            <wp:docPr id="153" name="Picture 153"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40E37492"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0FBD0F0"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78B8778" w14:textId="77777777" w:rsidR="00B041B6" w:rsidRDefault="00B041B6" w:rsidP="00B041B6">
      <w:pPr>
        <w:spacing w:after="0" w:line="168" w:lineRule="auto"/>
        <w:jc w:val="center"/>
        <w:rPr>
          <w:rFonts w:ascii="Gabriola" w:hAnsi="Gabriola"/>
          <w:b/>
          <w:color w:val="716767" w:themeColor="accent6" w:themeShade="BF"/>
          <w:sz w:val="44"/>
          <w:szCs w:val="44"/>
        </w:rPr>
      </w:pPr>
      <w:r>
        <w:rPr>
          <w:rFonts w:ascii="Gabriola" w:hAnsi="Gabriola"/>
          <w:b/>
          <w:color w:val="716767" w:themeColor="accent6" w:themeShade="BF"/>
          <w:sz w:val="44"/>
          <w:szCs w:val="44"/>
        </w:rPr>
        <w:t xml:space="preserve"> </w:t>
      </w:r>
    </w:p>
    <w:p w14:paraId="0ED8B8E0" w14:textId="77777777" w:rsidR="007E7C72" w:rsidRPr="007E7C72" w:rsidRDefault="00B041B6" w:rsidP="007E7C72">
      <w:pPr>
        <w:spacing w:after="0" w:line="192" w:lineRule="auto"/>
        <w:jc w:val="center"/>
        <w:rPr>
          <w:rFonts w:ascii="Gabriola" w:hAnsi="Gabriola"/>
          <w:b/>
          <w:color w:val="568278" w:themeColor="accent5" w:themeShade="BF"/>
          <w:sz w:val="44"/>
          <w:szCs w:val="44"/>
        </w:rPr>
      </w:pPr>
      <w:r w:rsidRPr="007E7C72">
        <w:rPr>
          <w:rFonts w:ascii="Gabriola" w:hAnsi="Gabriola"/>
          <w:b/>
          <w:color w:val="568278" w:themeColor="accent5" w:themeShade="BF"/>
          <w:sz w:val="44"/>
          <w:szCs w:val="44"/>
        </w:rPr>
        <w:t xml:space="preserve">  </w:t>
      </w:r>
      <w:r w:rsidR="00F268B9" w:rsidRPr="007E7C72">
        <w:rPr>
          <w:rFonts w:ascii="Gabriola" w:hAnsi="Gabriola"/>
          <w:b/>
          <w:color w:val="568278" w:themeColor="accent5" w:themeShade="BF"/>
          <w:sz w:val="44"/>
          <w:szCs w:val="44"/>
        </w:rPr>
        <w:t>“</w:t>
      </w:r>
      <w:r w:rsidR="007E7C72" w:rsidRPr="007E7C72">
        <w:rPr>
          <w:rFonts w:ascii="Gabriola" w:hAnsi="Gabriola"/>
          <w:b/>
          <w:color w:val="568278" w:themeColor="accent5" w:themeShade="BF"/>
          <w:sz w:val="44"/>
          <w:szCs w:val="44"/>
        </w:rPr>
        <w:t>There would be nothing to frighten you if you refused to be afraid.”</w:t>
      </w:r>
    </w:p>
    <w:p w14:paraId="2B391848" w14:textId="77777777" w:rsidR="00B041B6" w:rsidRPr="007E7C72" w:rsidRDefault="007E7C72" w:rsidP="006E2E62">
      <w:pPr>
        <w:spacing w:after="240" w:line="192" w:lineRule="auto"/>
        <w:jc w:val="center"/>
        <w:rPr>
          <w:rStyle w:val="Emphasis"/>
          <w:rFonts w:ascii="Gabriola" w:hAnsi="Gabriola"/>
          <w:b/>
          <w:color w:val="568278" w:themeColor="accent5" w:themeShade="BF"/>
          <w:sz w:val="44"/>
          <w:szCs w:val="44"/>
        </w:rPr>
      </w:pPr>
      <w:r w:rsidRPr="007E7C72">
        <w:rPr>
          <w:rFonts w:ascii="Gabriola" w:hAnsi="Gabriola"/>
          <w:b/>
          <w:color w:val="568278" w:themeColor="accent5" w:themeShade="BF"/>
          <w:sz w:val="44"/>
          <w:szCs w:val="44"/>
        </w:rPr>
        <w:t xml:space="preserve"> ~ Mahatma Gandhi</w:t>
      </w:r>
    </w:p>
    <w:p w14:paraId="486550C1" w14:textId="77777777" w:rsidR="00B041B6" w:rsidRPr="00455703" w:rsidRDefault="00B041B6" w:rsidP="00B041B6">
      <w:pPr>
        <w:jc w:val="center"/>
        <w:rPr>
          <w:rFonts w:ascii="Arial" w:hAnsi="Arial" w:cs="Arial"/>
          <w:color w:val="D5D1D1" w:themeColor="accent6" w:themeTint="66"/>
          <w:sz w:val="36"/>
          <w:szCs w:val="36"/>
        </w:rPr>
      </w:pPr>
      <w:r>
        <w:rPr>
          <w:noProof/>
        </w:rPr>
        <w:drawing>
          <wp:inline distT="0" distB="0" distL="0" distR="0" wp14:anchorId="64A21CAF" wp14:editId="3A33646E">
            <wp:extent cx="819151" cy="245745"/>
            <wp:effectExtent l="0" t="0" r="0" b="1905"/>
            <wp:docPr id="154" name="Picture 154"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71D7EAB4" w14:textId="77777777" w:rsidR="00B041B6" w:rsidRPr="00455703" w:rsidRDefault="00B041B6" w:rsidP="007F2D41">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353FF7E" w14:textId="77777777" w:rsidR="006E2E62" w:rsidRDefault="006E2E62" w:rsidP="00B041B6">
      <w:pPr>
        <w:spacing w:after="0" w:line="120" w:lineRule="auto"/>
        <w:jc w:val="center"/>
        <w:rPr>
          <w:rFonts w:ascii="Gabriola" w:hAnsi="Gabriola"/>
          <w:i/>
          <w:iCs/>
          <w:color w:val="D5D1D1" w:themeColor="accent6" w:themeTint="66"/>
          <w:sz w:val="40"/>
          <w:szCs w:val="40"/>
        </w:rPr>
      </w:pPr>
    </w:p>
    <w:p w14:paraId="487D413E" w14:textId="77777777" w:rsidR="006E2E62" w:rsidRDefault="006E2E62" w:rsidP="00B041B6">
      <w:pPr>
        <w:spacing w:after="0" w:line="120" w:lineRule="auto"/>
        <w:jc w:val="center"/>
        <w:rPr>
          <w:rFonts w:ascii="Gabriola" w:hAnsi="Gabriola"/>
          <w:i/>
          <w:iCs/>
          <w:color w:val="D5D1D1" w:themeColor="accent6" w:themeTint="66"/>
          <w:sz w:val="40"/>
          <w:szCs w:val="40"/>
        </w:rPr>
      </w:pPr>
    </w:p>
    <w:p w14:paraId="083CB169"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60A0974A" wp14:editId="0BD8EF17">
            <wp:extent cx="819151" cy="245745"/>
            <wp:effectExtent l="0" t="0" r="0" b="1905"/>
            <wp:docPr id="155" name="Picture 155"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1B6EB102"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089657C"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206EBA9" w14:textId="77777777" w:rsidR="00B041B6" w:rsidRPr="00455703" w:rsidRDefault="00B041B6" w:rsidP="00B041B6">
      <w:pPr>
        <w:spacing w:after="0"/>
        <w:jc w:val="center"/>
        <w:rPr>
          <w:rFonts w:ascii="Gabriola" w:hAnsi="Gabriola" w:cs="Arial"/>
          <w:color w:val="D5D1D1" w:themeColor="accent6" w:themeTint="66"/>
          <w:sz w:val="32"/>
          <w:szCs w:val="32"/>
        </w:rPr>
      </w:pPr>
    </w:p>
    <w:p w14:paraId="4E8B9347"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1C590CD7" wp14:editId="1F4E5286">
            <wp:extent cx="819151" cy="245745"/>
            <wp:effectExtent l="0" t="0" r="0" b="1905"/>
            <wp:docPr id="156" name="Picture 156"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5B9DEAD0"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44611D1"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F265A1E"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1D5BE68D"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69A864CB"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1AC09DEC" wp14:editId="6A7725E6">
            <wp:extent cx="819151" cy="245745"/>
            <wp:effectExtent l="0" t="0" r="0" b="1905"/>
            <wp:docPr id="157" name="Picture 157"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7C2FBB13"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E28C75B"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D74C6DA" w14:textId="77777777" w:rsidR="00B041B6" w:rsidRPr="00455703" w:rsidRDefault="00B041B6" w:rsidP="00B041B6">
      <w:pPr>
        <w:spacing w:after="0"/>
        <w:jc w:val="center"/>
        <w:rPr>
          <w:rFonts w:ascii="Gabriola" w:hAnsi="Gabriola" w:cs="Arial"/>
          <w:color w:val="D5D1D1" w:themeColor="accent6" w:themeTint="66"/>
          <w:sz w:val="32"/>
          <w:szCs w:val="32"/>
        </w:rPr>
      </w:pPr>
    </w:p>
    <w:p w14:paraId="53FD5609"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77F5C71C" wp14:editId="2AE48638">
            <wp:extent cx="819151" cy="245745"/>
            <wp:effectExtent l="0" t="0" r="0" b="1905"/>
            <wp:docPr id="158" name="Picture 158"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38DA83FE"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2067041"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C0D444E" w14:textId="77777777" w:rsidR="00B041B6" w:rsidRDefault="00B041B6" w:rsidP="00B041B6">
      <w:pPr>
        <w:spacing w:after="0" w:line="168" w:lineRule="auto"/>
        <w:jc w:val="center"/>
        <w:rPr>
          <w:rFonts w:ascii="Gabriola" w:hAnsi="Gabriola"/>
          <w:b/>
          <w:color w:val="716767" w:themeColor="accent6" w:themeShade="BF"/>
          <w:sz w:val="44"/>
          <w:szCs w:val="44"/>
        </w:rPr>
      </w:pPr>
      <w:r>
        <w:rPr>
          <w:rFonts w:ascii="Gabriola" w:hAnsi="Gabriola"/>
          <w:b/>
          <w:color w:val="716767" w:themeColor="accent6" w:themeShade="BF"/>
          <w:sz w:val="44"/>
          <w:szCs w:val="44"/>
        </w:rPr>
        <w:t xml:space="preserve"> </w:t>
      </w:r>
    </w:p>
    <w:p w14:paraId="6402443E" w14:textId="77777777" w:rsidR="00B041B6" w:rsidRPr="007E7C72" w:rsidRDefault="00B041B6" w:rsidP="006E2E62">
      <w:pPr>
        <w:spacing w:after="240" w:line="192" w:lineRule="auto"/>
        <w:jc w:val="center"/>
        <w:rPr>
          <w:rStyle w:val="Emphasis"/>
          <w:rFonts w:ascii="Gabriola" w:hAnsi="Gabriola"/>
          <w:b/>
          <w:i w:val="0"/>
          <w:iCs w:val="0"/>
          <w:color w:val="568278" w:themeColor="accent5" w:themeShade="BF"/>
          <w:sz w:val="44"/>
          <w:szCs w:val="44"/>
        </w:rPr>
      </w:pPr>
      <w:r w:rsidRPr="007E7C72">
        <w:rPr>
          <w:rFonts w:ascii="Gabriola" w:hAnsi="Gabriola"/>
          <w:b/>
          <w:color w:val="568278" w:themeColor="accent5" w:themeShade="BF"/>
          <w:sz w:val="44"/>
          <w:szCs w:val="44"/>
        </w:rPr>
        <w:t xml:space="preserve">  </w:t>
      </w:r>
      <w:r w:rsidR="00F268B9" w:rsidRPr="007E7C72">
        <w:rPr>
          <w:rFonts w:ascii="Gabriola" w:hAnsi="Gabriola"/>
          <w:b/>
          <w:color w:val="568278" w:themeColor="accent5" w:themeShade="BF"/>
          <w:sz w:val="44"/>
          <w:szCs w:val="44"/>
        </w:rPr>
        <w:t>“</w:t>
      </w:r>
      <w:r w:rsidR="007E7C72" w:rsidRPr="007E7C72">
        <w:rPr>
          <w:rFonts w:ascii="Gabriola" w:hAnsi="Gabriola"/>
          <w:b/>
          <w:color w:val="568278" w:themeColor="accent5" w:themeShade="BF"/>
          <w:sz w:val="44"/>
          <w:szCs w:val="44"/>
        </w:rPr>
        <w:t>Every action and feeling is preceded by a thought.” ~ James Allen</w:t>
      </w:r>
    </w:p>
    <w:p w14:paraId="4600EB8B" w14:textId="77777777" w:rsidR="00B041B6" w:rsidRPr="00455703" w:rsidRDefault="00B041B6" w:rsidP="00B041B6">
      <w:pPr>
        <w:jc w:val="center"/>
        <w:rPr>
          <w:rFonts w:ascii="Arial" w:hAnsi="Arial" w:cs="Arial"/>
          <w:color w:val="D5D1D1" w:themeColor="accent6" w:themeTint="66"/>
          <w:sz w:val="36"/>
          <w:szCs w:val="36"/>
        </w:rPr>
      </w:pPr>
      <w:r>
        <w:rPr>
          <w:noProof/>
        </w:rPr>
        <w:drawing>
          <wp:inline distT="0" distB="0" distL="0" distR="0" wp14:anchorId="1BFDCE5D" wp14:editId="72E28C37">
            <wp:extent cx="819151" cy="245745"/>
            <wp:effectExtent l="0" t="0" r="0" b="1905"/>
            <wp:docPr id="159" name="Picture 159"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2C59185A" w14:textId="77777777" w:rsidR="00B041B6" w:rsidRPr="00455703" w:rsidRDefault="00B041B6" w:rsidP="007F2D41">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6560B73" w14:textId="77777777" w:rsidR="00607941" w:rsidRDefault="00607941" w:rsidP="00B041B6">
      <w:pPr>
        <w:spacing w:after="0" w:line="120" w:lineRule="auto"/>
        <w:jc w:val="center"/>
        <w:rPr>
          <w:rFonts w:ascii="Gabriola" w:hAnsi="Gabriola"/>
          <w:i/>
          <w:iCs/>
          <w:color w:val="D5D1D1" w:themeColor="accent6" w:themeTint="66"/>
          <w:sz w:val="40"/>
          <w:szCs w:val="40"/>
        </w:rPr>
      </w:pPr>
    </w:p>
    <w:p w14:paraId="168C41B6" w14:textId="77777777" w:rsidR="00607941" w:rsidRDefault="00607941" w:rsidP="00B041B6">
      <w:pPr>
        <w:spacing w:after="0" w:line="120" w:lineRule="auto"/>
        <w:jc w:val="center"/>
        <w:rPr>
          <w:rFonts w:ascii="Gabriola" w:hAnsi="Gabriola"/>
          <w:i/>
          <w:iCs/>
          <w:color w:val="D5D1D1" w:themeColor="accent6" w:themeTint="66"/>
          <w:sz w:val="40"/>
          <w:szCs w:val="40"/>
        </w:rPr>
      </w:pPr>
    </w:p>
    <w:p w14:paraId="7107FAE7" w14:textId="0648B69C"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782A104A" wp14:editId="00BFDFE5">
            <wp:extent cx="819151" cy="245745"/>
            <wp:effectExtent l="0" t="0" r="0" b="1905"/>
            <wp:docPr id="160" name="Picture 160"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5A315153"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109BC16"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D817726" w14:textId="77777777" w:rsidR="00B041B6" w:rsidRDefault="00B041B6" w:rsidP="00B041B6">
      <w:pPr>
        <w:spacing w:after="0"/>
        <w:jc w:val="center"/>
        <w:rPr>
          <w:rFonts w:ascii="Gabriola" w:hAnsi="Gabriola" w:cs="Arial"/>
          <w:color w:val="D5D1D1" w:themeColor="accent6" w:themeTint="66"/>
          <w:sz w:val="32"/>
          <w:szCs w:val="32"/>
        </w:rPr>
      </w:pPr>
    </w:p>
    <w:p w14:paraId="4AC4E0DE" w14:textId="77777777" w:rsidR="007E7C72" w:rsidRPr="00455703" w:rsidRDefault="007E7C72" w:rsidP="00B041B6">
      <w:pPr>
        <w:spacing w:after="0"/>
        <w:jc w:val="center"/>
        <w:rPr>
          <w:rFonts w:ascii="Gabriola" w:hAnsi="Gabriola" w:cs="Arial"/>
          <w:color w:val="D5D1D1" w:themeColor="accent6" w:themeTint="66"/>
          <w:sz w:val="32"/>
          <w:szCs w:val="32"/>
        </w:rPr>
      </w:pPr>
    </w:p>
    <w:p w14:paraId="7DF38C59"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5BFD1527" wp14:editId="17216585">
            <wp:extent cx="819151" cy="245745"/>
            <wp:effectExtent l="0" t="0" r="0" b="1905"/>
            <wp:docPr id="161" name="Picture 161"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035C1B29"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F8AABDD"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5F0316E"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6AA4EB0D"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53DA445D"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774050EA" wp14:editId="796D2AA6">
            <wp:extent cx="819151" cy="245745"/>
            <wp:effectExtent l="0" t="0" r="0" b="1905"/>
            <wp:docPr id="162" name="Picture 162"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777D7A2D"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3C4FABF"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6D44887" w14:textId="77777777" w:rsidR="00B041B6" w:rsidRPr="00455703" w:rsidRDefault="00B041B6" w:rsidP="00B041B6">
      <w:pPr>
        <w:spacing w:after="0"/>
        <w:jc w:val="center"/>
        <w:rPr>
          <w:rFonts w:ascii="Gabriola" w:hAnsi="Gabriola" w:cs="Arial"/>
          <w:color w:val="D5D1D1" w:themeColor="accent6" w:themeTint="66"/>
          <w:sz w:val="32"/>
          <w:szCs w:val="32"/>
        </w:rPr>
      </w:pPr>
    </w:p>
    <w:p w14:paraId="28EF4666"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6C0A1611" wp14:editId="59FD7C71">
            <wp:extent cx="819151" cy="245745"/>
            <wp:effectExtent l="0" t="0" r="0" b="1905"/>
            <wp:docPr id="163" name="Picture 163"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7E6C8B58"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52ABC6F"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38BC5C3" w14:textId="77777777" w:rsidR="00B041B6" w:rsidRDefault="00B041B6" w:rsidP="00B041B6">
      <w:pPr>
        <w:spacing w:after="0" w:line="168" w:lineRule="auto"/>
        <w:jc w:val="center"/>
        <w:rPr>
          <w:rFonts w:ascii="Gabriola" w:hAnsi="Gabriola"/>
          <w:b/>
          <w:color w:val="716767" w:themeColor="accent6" w:themeShade="BF"/>
          <w:sz w:val="44"/>
          <w:szCs w:val="44"/>
        </w:rPr>
      </w:pPr>
      <w:r>
        <w:rPr>
          <w:rFonts w:ascii="Gabriola" w:hAnsi="Gabriola"/>
          <w:b/>
          <w:color w:val="716767" w:themeColor="accent6" w:themeShade="BF"/>
          <w:sz w:val="44"/>
          <w:szCs w:val="44"/>
        </w:rPr>
        <w:t xml:space="preserve"> </w:t>
      </w:r>
    </w:p>
    <w:p w14:paraId="542EC911" w14:textId="77777777" w:rsidR="007E7C72" w:rsidRPr="007E7C72" w:rsidRDefault="00B041B6" w:rsidP="007E7C72">
      <w:pPr>
        <w:spacing w:after="0" w:line="168" w:lineRule="auto"/>
        <w:jc w:val="center"/>
        <w:rPr>
          <w:rFonts w:ascii="Gabriola" w:hAnsi="Gabriola"/>
          <w:b/>
          <w:color w:val="568278" w:themeColor="accent5" w:themeShade="BF"/>
          <w:sz w:val="44"/>
          <w:szCs w:val="44"/>
        </w:rPr>
      </w:pPr>
      <w:r w:rsidRPr="007E7C72">
        <w:rPr>
          <w:rFonts w:ascii="Gabriola" w:hAnsi="Gabriola"/>
          <w:b/>
          <w:color w:val="568278" w:themeColor="accent5" w:themeShade="BF"/>
          <w:sz w:val="44"/>
          <w:szCs w:val="44"/>
        </w:rPr>
        <w:t xml:space="preserve">  </w:t>
      </w:r>
      <w:r w:rsidR="00F268B9" w:rsidRPr="007E7C72">
        <w:rPr>
          <w:rFonts w:ascii="Gabriola" w:hAnsi="Gabriola"/>
          <w:b/>
          <w:color w:val="568278" w:themeColor="accent5" w:themeShade="BF"/>
          <w:sz w:val="44"/>
          <w:szCs w:val="44"/>
        </w:rPr>
        <w:t>“</w:t>
      </w:r>
      <w:r w:rsidR="007E7C72" w:rsidRPr="007E7C72">
        <w:rPr>
          <w:rFonts w:ascii="Gabriola" w:hAnsi="Gabriola"/>
          <w:b/>
          <w:color w:val="568278" w:themeColor="accent5" w:themeShade="BF"/>
          <w:sz w:val="44"/>
          <w:szCs w:val="44"/>
        </w:rPr>
        <w:t>You've got to win in your mind before you win in your life.”</w:t>
      </w:r>
    </w:p>
    <w:p w14:paraId="21E47B80" w14:textId="77777777" w:rsidR="00B041B6" w:rsidRPr="007E7C72" w:rsidRDefault="007E7C72" w:rsidP="006E2E62">
      <w:pPr>
        <w:spacing w:after="240" w:line="168" w:lineRule="auto"/>
        <w:jc w:val="center"/>
        <w:rPr>
          <w:rStyle w:val="Emphasis"/>
          <w:rFonts w:ascii="Gabriola" w:hAnsi="Gabriola"/>
          <w:b/>
          <w:color w:val="568278" w:themeColor="accent5" w:themeShade="BF"/>
          <w:sz w:val="44"/>
          <w:szCs w:val="44"/>
        </w:rPr>
      </w:pPr>
      <w:r w:rsidRPr="007E7C72">
        <w:rPr>
          <w:rFonts w:ascii="Gabriola" w:hAnsi="Gabriola"/>
          <w:b/>
          <w:color w:val="568278" w:themeColor="accent5" w:themeShade="BF"/>
          <w:sz w:val="44"/>
          <w:szCs w:val="44"/>
        </w:rPr>
        <w:t xml:space="preserve"> ~ John Addison</w:t>
      </w:r>
    </w:p>
    <w:p w14:paraId="5562ADAC" w14:textId="77777777" w:rsidR="00B041B6" w:rsidRPr="00455703" w:rsidRDefault="00B041B6" w:rsidP="00B041B6">
      <w:pPr>
        <w:jc w:val="center"/>
        <w:rPr>
          <w:rFonts w:ascii="Arial" w:hAnsi="Arial" w:cs="Arial"/>
          <w:color w:val="D5D1D1" w:themeColor="accent6" w:themeTint="66"/>
          <w:sz w:val="36"/>
          <w:szCs w:val="36"/>
        </w:rPr>
      </w:pPr>
      <w:r>
        <w:rPr>
          <w:noProof/>
        </w:rPr>
        <w:drawing>
          <wp:inline distT="0" distB="0" distL="0" distR="0" wp14:anchorId="6C9BD50A" wp14:editId="3148C03E">
            <wp:extent cx="819151" cy="245745"/>
            <wp:effectExtent l="0" t="0" r="0" b="1905"/>
            <wp:docPr id="164" name="Picture 164"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45AD86F6" w14:textId="2E92294F" w:rsidR="00B041B6" w:rsidRPr="00455703" w:rsidRDefault="00B041B6" w:rsidP="007F2D41">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D1F5F4A" w14:textId="77777777" w:rsidR="006E2E62" w:rsidRDefault="006E2E62" w:rsidP="00B041B6">
      <w:pPr>
        <w:spacing w:after="0" w:line="120" w:lineRule="auto"/>
        <w:jc w:val="center"/>
        <w:rPr>
          <w:rFonts w:ascii="Gabriola" w:hAnsi="Gabriola"/>
          <w:i/>
          <w:iCs/>
          <w:color w:val="D5D1D1" w:themeColor="accent6" w:themeTint="66"/>
          <w:sz w:val="40"/>
          <w:szCs w:val="40"/>
        </w:rPr>
      </w:pPr>
    </w:p>
    <w:p w14:paraId="29892B9D" w14:textId="77777777" w:rsidR="00607941" w:rsidRDefault="00607941" w:rsidP="00B041B6">
      <w:pPr>
        <w:spacing w:after="0" w:line="120" w:lineRule="auto"/>
        <w:jc w:val="center"/>
        <w:rPr>
          <w:rFonts w:ascii="Gabriola" w:hAnsi="Gabriola"/>
          <w:i/>
          <w:iCs/>
          <w:color w:val="D5D1D1" w:themeColor="accent6" w:themeTint="66"/>
          <w:sz w:val="40"/>
          <w:szCs w:val="40"/>
        </w:rPr>
      </w:pPr>
    </w:p>
    <w:p w14:paraId="5179442E" w14:textId="77777777" w:rsidR="00607941" w:rsidRDefault="00607941" w:rsidP="00B041B6">
      <w:pPr>
        <w:spacing w:after="0" w:line="120" w:lineRule="auto"/>
        <w:jc w:val="center"/>
        <w:rPr>
          <w:rFonts w:ascii="Gabriola" w:hAnsi="Gabriola"/>
          <w:i/>
          <w:iCs/>
          <w:color w:val="D5D1D1" w:themeColor="accent6" w:themeTint="66"/>
          <w:sz w:val="40"/>
          <w:szCs w:val="40"/>
        </w:rPr>
      </w:pPr>
    </w:p>
    <w:p w14:paraId="27975E25" w14:textId="0E5AEE6B"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4F03DBAC" wp14:editId="620F2475">
            <wp:extent cx="819151" cy="245745"/>
            <wp:effectExtent l="0" t="0" r="0" b="1905"/>
            <wp:docPr id="165" name="Picture 165"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7503771F"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0FDDD9E"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62BCBE4" w14:textId="77777777" w:rsidR="00B041B6" w:rsidRPr="00455703" w:rsidRDefault="00B041B6" w:rsidP="00B041B6">
      <w:pPr>
        <w:spacing w:after="0"/>
        <w:jc w:val="center"/>
        <w:rPr>
          <w:rFonts w:ascii="Gabriola" w:hAnsi="Gabriola" w:cs="Arial"/>
          <w:color w:val="D5D1D1" w:themeColor="accent6" w:themeTint="66"/>
          <w:sz w:val="32"/>
          <w:szCs w:val="32"/>
        </w:rPr>
      </w:pPr>
    </w:p>
    <w:p w14:paraId="1939CD56"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79F68793" wp14:editId="01BC01E6">
            <wp:extent cx="819151" cy="245745"/>
            <wp:effectExtent l="0" t="0" r="0" b="1905"/>
            <wp:docPr id="166" name="Picture 166"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5987181C"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EB4C908"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68911018"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202360E8"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0849653F"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24A192D2" wp14:editId="658A59F5">
            <wp:extent cx="819151" cy="245745"/>
            <wp:effectExtent l="0" t="0" r="0" b="1905"/>
            <wp:docPr id="167" name="Picture 167"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02BDE7E0"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A752283"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AB9E6E5" w14:textId="77777777" w:rsidR="00B041B6" w:rsidRPr="00455703" w:rsidRDefault="00B041B6" w:rsidP="00B041B6">
      <w:pPr>
        <w:spacing w:after="0"/>
        <w:jc w:val="center"/>
        <w:rPr>
          <w:rFonts w:ascii="Gabriola" w:hAnsi="Gabriola" w:cs="Arial"/>
          <w:color w:val="D5D1D1" w:themeColor="accent6" w:themeTint="66"/>
          <w:sz w:val="32"/>
          <w:szCs w:val="32"/>
        </w:rPr>
      </w:pPr>
    </w:p>
    <w:p w14:paraId="18DB8781"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07A9EA6B" wp14:editId="1C92B941">
            <wp:extent cx="819151" cy="245745"/>
            <wp:effectExtent l="0" t="0" r="0" b="1905"/>
            <wp:docPr id="168" name="Picture 168"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38EA2F10"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B1C526E"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89302BA" w14:textId="77777777" w:rsidR="00B041B6" w:rsidRDefault="00B041B6" w:rsidP="00B041B6">
      <w:pPr>
        <w:spacing w:after="0" w:line="168" w:lineRule="auto"/>
        <w:jc w:val="center"/>
        <w:rPr>
          <w:rFonts w:ascii="Gabriola" w:hAnsi="Gabriola"/>
          <w:b/>
          <w:color w:val="716767" w:themeColor="accent6" w:themeShade="BF"/>
          <w:sz w:val="44"/>
          <w:szCs w:val="44"/>
        </w:rPr>
      </w:pPr>
      <w:r>
        <w:rPr>
          <w:rFonts w:ascii="Gabriola" w:hAnsi="Gabriola"/>
          <w:b/>
          <w:color w:val="716767" w:themeColor="accent6" w:themeShade="BF"/>
          <w:sz w:val="44"/>
          <w:szCs w:val="44"/>
        </w:rPr>
        <w:t xml:space="preserve"> </w:t>
      </w:r>
    </w:p>
    <w:p w14:paraId="1ADC7F53" w14:textId="77777777" w:rsidR="007E7C72" w:rsidRPr="007E7C72" w:rsidRDefault="00B041B6" w:rsidP="007E7C72">
      <w:pPr>
        <w:spacing w:after="0" w:line="192" w:lineRule="auto"/>
        <w:jc w:val="center"/>
        <w:rPr>
          <w:rFonts w:ascii="Gabriola" w:hAnsi="Gabriola"/>
          <w:b/>
          <w:color w:val="568278" w:themeColor="accent5" w:themeShade="BF"/>
          <w:sz w:val="44"/>
          <w:szCs w:val="44"/>
        </w:rPr>
      </w:pPr>
      <w:r w:rsidRPr="007E7C72">
        <w:rPr>
          <w:rFonts w:ascii="Gabriola" w:hAnsi="Gabriola"/>
          <w:b/>
          <w:color w:val="568278" w:themeColor="accent5" w:themeShade="BF"/>
          <w:sz w:val="44"/>
          <w:szCs w:val="44"/>
        </w:rPr>
        <w:t xml:space="preserve">  </w:t>
      </w:r>
      <w:r w:rsidR="007F2D41" w:rsidRPr="007E7C72">
        <w:rPr>
          <w:rFonts w:ascii="Gabriola" w:hAnsi="Gabriola"/>
          <w:b/>
          <w:color w:val="568278" w:themeColor="accent5" w:themeShade="BF"/>
          <w:sz w:val="44"/>
          <w:szCs w:val="44"/>
        </w:rPr>
        <w:t>“</w:t>
      </w:r>
      <w:r w:rsidR="007E7C72" w:rsidRPr="007E7C72">
        <w:rPr>
          <w:rFonts w:ascii="Gabriola" w:hAnsi="Gabriola"/>
          <w:b/>
          <w:color w:val="568278" w:themeColor="accent5" w:themeShade="BF"/>
          <w:sz w:val="44"/>
          <w:szCs w:val="44"/>
        </w:rPr>
        <w:t xml:space="preserve">An affirmation opens the door. It's a beginning point </w:t>
      </w:r>
    </w:p>
    <w:p w14:paraId="180D6042" w14:textId="77777777" w:rsidR="007E7C72" w:rsidRPr="007E7C72" w:rsidRDefault="007E7C72" w:rsidP="007E7C72">
      <w:pPr>
        <w:spacing w:after="0" w:line="192" w:lineRule="auto"/>
        <w:jc w:val="center"/>
        <w:rPr>
          <w:rFonts w:ascii="Gabriola" w:hAnsi="Gabriola"/>
          <w:b/>
          <w:color w:val="568278" w:themeColor="accent5" w:themeShade="BF"/>
          <w:sz w:val="44"/>
          <w:szCs w:val="44"/>
        </w:rPr>
      </w:pPr>
      <w:proofErr w:type="gramStart"/>
      <w:r w:rsidRPr="007E7C72">
        <w:rPr>
          <w:rFonts w:ascii="Gabriola" w:hAnsi="Gabriola"/>
          <w:b/>
          <w:color w:val="568278" w:themeColor="accent5" w:themeShade="BF"/>
          <w:sz w:val="44"/>
          <w:szCs w:val="44"/>
        </w:rPr>
        <w:t>on</w:t>
      </w:r>
      <w:proofErr w:type="gramEnd"/>
      <w:r w:rsidRPr="007E7C72">
        <w:rPr>
          <w:rFonts w:ascii="Gabriola" w:hAnsi="Gabriola"/>
          <w:b/>
          <w:color w:val="568278" w:themeColor="accent5" w:themeShade="BF"/>
          <w:sz w:val="44"/>
          <w:szCs w:val="44"/>
        </w:rPr>
        <w:t xml:space="preserve"> the path to change.”  ~ Louise L. Hay</w:t>
      </w:r>
    </w:p>
    <w:p w14:paraId="543273EE" w14:textId="77777777" w:rsidR="007E7C72" w:rsidRDefault="007E7C72" w:rsidP="007E7C72">
      <w:pPr>
        <w:spacing w:after="0" w:line="192" w:lineRule="auto"/>
        <w:jc w:val="center"/>
        <w:rPr>
          <w:rFonts w:ascii="Gabriola" w:hAnsi="Gabriola"/>
          <w:b/>
          <w:color w:val="716767" w:themeColor="accent6" w:themeShade="BF"/>
          <w:sz w:val="44"/>
          <w:szCs w:val="44"/>
        </w:rPr>
      </w:pPr>
    </w:p>
    <w:p w14:paraId="2E9654E4" w14:textId="77777777" w:rsidR="00B041B6" w:rsidRPr="00455703" w:rsidRDefault="00B041B6" w:rsidP="007E7C72">
      <w:pPr>
        <w:spacing w:after="0" w:line="192" w:lineRule="auto"/>
        <w:jc w:val="center"/>
        <w:rPr>
          <w:rFonts w:ascii="Arial" w:hAnsi="Arial" w:cs="Arial"/>
          <w:color w:val="D5D1D1" w:themeColor="accent6" w:themeTint="66"/>
          <w:sz w:val="36"/>
          <w:szCs w:val="36"/>
        </w:rPr>
      </w:pPr>
      <w:r>
        <w:rPr>
          <w:noProof/>
        </w:rPr>
        <w:drawing>
          <wp:inline distT="0" distB="0" distL="0" distR="0" wp14:anchorId="43D9B6CC" wp14:editId="12469531">
            <wp:extent cx="819151" cy="245745"/>
            <wp:effectExtent l="0" t="0" r="0" b="1905"/>
            <wp:docPr id="169" name="Picture 169"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58438A17" w14:textId="77777777" w:rsidR="00B041B6" w:rsidRPr="00455703" w:rsidRDefault="00B041B6" w:rsidP="007F2D41">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2157756" w14:textId="77777777" w:rsidR="0054234A" w:rsidRDefault="0054234A" w:rsidP="00B041B6">
      <w:pPr>
        <w:spacing w:after="0" w:line="120" w:lineRule="auto"/>
        <w:jc w:val="center"/>
        <w:rPr>
          <w:rFonts w:ascii="Gabriola" w:hAnsi="Gabriola"/>
          <w:i/>
          <w:iCs/>
          <w:color w:val="D5D1D1" w:themeColor="accent6" w:themeTint="66"/>
          <w:sz w:val="40"/>
          <w:szCs w:val="40"/>
        </w:rPr>
      </w:pPr>
    </w:p>
    <w:p w14:paraId="7C8FF60E" w14:textId="77777777" w:rsidR="0054234A" w:rsidRDefault="0054234A" w:rsidP="00B041B6">
      <w:pPr>
        <w:spacing w:after="0" w:line="120" w:lineRule="auto"/>
        <w:jc w:val="center"/>
        <w:rPr>
          <w:rFonts w:ascii="Gabriola" w:hAnsi="Gabriola"/>
          <w:i/>
          <w:iCs/>
          <w:color w:val="D5D1D1" w:themeColor="accent6" w:themeTint="66"/>
          <w:sz w:val="40"/>
          <w:szCs w:val="40"/>
        </w:rPr>
      </w:pPr>
    </w:p>
    <w:p w14:paraId="39DF72CB"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38D62D8D" wp14:editId="0B9E4F45">
            <wp:extent cx="819151" cy="245745"/>
            <wp:effectExtent l="0" t="0" r="0" b="1905"/>
            <wp:docPr id="170" name="Picture 170"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4C43AB64"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B12E668"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F1DFDC4" w14:textId="77777777" w:rsidR="00B041B6" w:rsidRPr="00455703" w:rsidRDefault="00B041B6" w:rsidP="00B041B6">
      <w:pPr>
        <w:spacing w:after="0"/>
        <w:jc w:val="center"/>
        <w:rPr>
          <w:rFonts w:ascii="Gabriola" w:hAnsi="Gabriola" w:cs="Arial"/>
          <w:color w:val="D5D1D1" w:themeColor="accent6" w:themeTint="66"/>
          <w:sz w:val="32"/>
          <w:szCs w:val="32"/>
        </w:rPr>
      </w:pPr>
    </w:p>
    <w:p w14:paraId="3C9D4E2D"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5353C3C3" wp14:editId="4F89E46F">
            <wp:extent cx="819151" cy="245745"/>
            <wp:effectExtent l="0" t="0" r="0" b="1905"/>
            <wp:docPr id="171" name="Picture 171"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79CCE57E"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48D081C"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17D0564"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6444CAC2"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3E235103"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780D52EF" wp14:editId="32338825">
            <wp:extent cx="819151" cy="245745"/>
            <wp:effectExtent l="0" t="0" r="0" b="1905"/>
            <wp:docPr id="172" name="Picture 172"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6BE7C671"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5B4BB89"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18B528E" w14:textId="77777777" w:rsidR="00B041B6" w:rsidRPr="00455703" w:rsidRDefault="00B041B6" w:rsidP="00B041B6">
      <w:pPr>
        <w:spacing w:after="0"/>
        <w:jc w:val="center"/>
        <w:rPr>
          <w:rFonts w:ascii="Gabriola" w:hAnsi="Gabriola" w:cs="Arial"/>
          <w:color w:val="D5D1D1" w:themeColor="accent6" w:themeTint="66"/>
          <w:sz w:val="32"/>
          <w:szCs w:val="32"/>
        </w:rPr>
      </w:pPr>
    </w:p>
    <w:p w14:paraId="08EAFEFC"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7DFACDE0" wp14:editId="19B913CC">
            <wp:extent cx="819151" cy="245745"/>
            <wp:effectExtent l="0" t="0" r="0" b="1905"/>
            <wp:docPr id="173" name="Picture 173"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3A44C484"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B33D3EA"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E55C1A8" w14:textId="77777777" w:rsidR="00B041B6" w:rsidRDefault="00B041B6" w:rsidP="00B041B6">
      <w:pPr>
        <w:spacing w:after="0" w:line="168" w:lineRule="auto"/>
        <w:jc w:val="center"/>
        <w:rPr>
          <w:rFonts w:ascii="Gabriola" w:hAnsi="Gabriola"/>
          <w:b/>
          <w:color w:val="716767" w:themeColor="accent6" w:themeShade="BF"/>
          <w:sz w:val="44"/>
          <w:szCs w:val="44"/>
        </w:rPr>
      </w:pPr>
      <w:r>
        <w:rPr>
          <w:rFonts w:ascii="Gabriola" w:hAnsi="Gabriola"/>
          <w:b/>
          <w:color w:val="716767" w:themeColor="accent6" w:themeShade="BF"/>
          <w:sz w:val="44"/>
          <w:szCs w:val="44"/>
        </w:rPr>
        <w:t xml:space="preserve"> </w:t>
      </w:r>
    </w:p>
    <w:p w14:paraId="0AF2F113" w14:textId="77777777" w:rsidR="00B041B6" w:rsidRPr="0054234A" w:rsidRDefault="00B041B6" w:rsidP="006E2E62">
      <w:pPr>
        <w:spacing w:after="240" w:line="192" w:lineRule="auto"/>
        <w:jc w:val="center"/>
        <w:rPr>
          <w:rStyle w:val="Emphasis"/>
          <w:rFonts w:ascii="Gabriola" w:hAnsi="Gabriola"/>
          <w:b/>
          <w:color w:val="568278" w:themeColor="accent5" w:themeShade="BF"/>
          <w:sz w:val="44"/>
          <w:szCs w:val="44"/>
        </w:rPr>
      </w:pPr>
      <w:r w:rsidRPr="0054234A">
        <w:rPr>
          <w:rFonts w:ascii="Gabriola" w:hAnsi="Gabriola"/>
          <w:b/>
          <w:color w:val="568278" w:themeColor="accent5" w:themeShade="BF"/>
          <w:sz w:val="44"/>
          <w:szCs w:val="44"/>
        </w:rPr>
        <w:t xml:space="preserve">  </w:t>
      </w:r>
      <w:r w:rsidR="00F268B9" w:rsidRPr="0054234A">
        <w:rPr>
          <w:rFonts w:ascii="Gabriola" w:hAnsi="Gabriola"/>
          <w:b/>
          <w:color w:val="568278" w:themeColor="accent5" w:themeShade="BF"/>
          <w:sz w:val="44"/>
          <w:szCs w:val="44"/>
        </w:rPr>
        <w:t>“</w:t>
      </w:r>
      <w:r w:rsidR="0054234A" w:rsidRPr="0054234A">
        <w:rPr>
          <w:rFonts w:ascii="Gabriola" w:hAnsi="Gabriola"/>
          <w:b/>
          <w:color w:val="568278" w:themeColor="accent5" w:themeShade="BF"/>
          <w:sz w:val="44"/>
          <w:szCs w:val="44"/>
        </w:rPr>
        <w:t>Any idea, plan, or purpose may be placed in the mind through repetition of thought.” ~ Napoleon Hill</w:t>
      </w:r>
    </w:p>
    <w:p w14:paraId="25170B5E" w14:textId="77777777" w:rsidR="00B041B6" w:rsidRPr="00455703" w:rsidRDefault="00B041B6" w:rsidP="00B041B6">
      <w:pPr>
        <w:jc w:val="center"/>
        <w:rPr>
          <w:rFonts w:ascii="Arial" w:hAnsi="Arial" w:cs="Arial"/>
          <w:color w:val="D5D1D1" w:themeColor="accent6" w:themeTint="66"/>
          <w:sz w:val="36"/>
          <w:szCs w:val="36"/>
        </w:rPr>
      </w:pPr>
      <w:r>
        <w:rPr>
          <w:noProof/>
        </w:rPr>
        <w:drawing>
          <wp:inline distT="0" distB="0" distL="0" distR="0" wp14:anchorId="6C3931AE" wp14:editId="6933BF5E">
            <wp:extent cx="819151" cy="245745"/>
            <wp:effectExtent l="0" t="0" r="0" b="1905"/>
            <wp:docPr id="174" name="Picture 174"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001BE819" w14:textId="77777777" w:rsidR="00B041B6" w:rsidRPr="00455703" w:rsidRDefault="00B041B6" w:rsidP="007F2D41">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9A3BD7B"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01416D5E" wp14:editId="460D580F">
            <wp:extent cx="819151" cy="245745"/>
            <wp:effectExtent l="0" t="0" r="0" b="1905"/>
            <wp:docPr id="175" name="Picture 175"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29A8EC95"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088CA46"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AC4B779" w14:textId="77777777" w:rsidR="00B041B6" w:rsidRPr="00455703" w:rsidRDefault="00B041B6" w:rsidP="00B041B6">
      <w:pPr>
        <w:spacing w:after="0"/>
        <w:jc w:val="center"/>
        <w:rPr>
          <w:rFonts w:ascii="Gabriola" w:hAnsi="Gabriola" w:cs="Arial"/>
          <w:color w:val="D5D1D1" w:themeColor="accent6" w:themeTint="66"/>
          <w:sz w:val="32"/>
          <w:szCs w:val="32"/>
        </w:rPr>
      </w:pPr>
    </w:p>
    <w:p w14:paraId="57BF60D7"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08F81809" wp14:editId="30BED561">
            <wp:extent cx="819151" cy="245745"/>
            <wp:effectExtent l="0" t="0" r="0" b="1905"/>
            <wp:docPr id="176" name="Picture 176"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63F307AC"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D7A3D14"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586222C"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15D9E035"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627B0C25"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240CC85A" wp14:editId="196EDD92">
            <wp:extent cx="819151" cy="245745"/>
            <wp:effectExtent l="0" t="0" r="0" b="1905"/>
            <wp:docPr id="177" name="Picture 177"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258DDECE"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EA945E0"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EEA6F53" w14:textId="77777777" w:rsidR="00B041B6" w:rsidRPr="00455703" w:rsidRDefault="00B041B6" w:rsidP="00B041B6">
      <w:pPr>
        <w:spacing w:after="0"/>
        <w:jc w:val="center"/>
        <w:rPr>
          <w:rFonts w:ascii="Gabriola" w:hAnsi="Gabriola" w:cs="Arial"/>
          <w:color w:val="D5D1D1" w:themeColor="accent6" w:themeTint="66"/>
          <w:sz w:val="32"/>
          <w:szCs w:val="32"/>
        </w:rPr>
      </w:pPr>
    </w:p>
    <w:p w14:paraId="12BDB1E6"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4D36D858" wp14:editId="4C168B8C">
            <wp:extent cx="819151" cy="245745"/>
            <wp:effectExtent l="0" t="0" r="0" b="1905"/>
            <wp:docPr id="178" name="Picture 178"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125E89DE"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FDBBDCC"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C0D2522" w14:textId="77777777" w:rsidR="00B041B6" w:rsidRDefault="00B041B6" w:rsidP="00B041B6">
      <w:pPr>
        <w:spacing w:after="0" w:line="168" w:lineRule="auto"/>
        <w:jc w:val="center"/>
        <w:rPr>
          <w:rFonts w:ascii="Gabriola" w:hAnsi="Gabriola"/>
          <w:b/>
          <w:color w:val="716767" w:themeColor="accent6" w:themeShade="BF"/>
          <w:sz w:val="44"/>
          <w:szCs w:val="44"/>
        </w:rPr>
      </w:pPr>
      <w:r>
        <w:rPr>
          <w:rFonts w:ascii="Gabriola" w:hAnsi="Gabriola"/>
          <w:b/>
          <w:color w:val="716767" w:themeColor="accent6" w:themeShade="BF"/>
          <w:sz w:val="44"/>
          <w:szCs w:val="44"/>
        </w:rPr>
        <w:t xml:space="preserve"> </w:t>
      </w:r>
    </w:p>
    <w:p w14:paraId="5F566403" w14:textId="77777777" w:rsidR="0054234A" w:rsidRPr="0054234A" w:rsidRDefault="00B041B6" w:rsidP="006E2E62">
      <w:pPr>
        <w:spacing w:after="240" w:line="168" w:lineRule="auto"/>
        <w:jc w:val="center"/>
        <w:rPr>
          <w:rFonts w:ascii="Gabriola" w:hAnsi="Gabriola"/>
          <w:b/>
          <w:color w:val="568278" w:themeColor="accent5" w:themeShade="BF"/>
          <w:sz w:val="44"/>
          <w:szCs w:val="44"/>
        </w:rPr>
      </w:pPr>
      <w:r w:rsidRPr="0054234A">
        <w:rPr>
          <w:rFonts w:ascii="Gabriola" w:hAnsi="Gabriola"/>
          <w:b/>
          <w:color w:val="568278" w:themeColor="accent5" w:themeShade="BF"/>
          <w:sz w:val="44"/>
          <w:szCs w:val="44"/>
        </w:rPr>
        <w:t xml:space="preserve">  </w:t>
      </w:r>
      <w:r w:rsidR="00F268B9" w:rsidRPr="0054234A">
        <w:rPr>
          <w:rFonts w:ascii="Gabriola" w:hAnsi="Gabriola"/>
          <w:b/>
          <w:color w:val="568278" w:themeColor="accent5" w:themeShade="BF"/>
          <w:sz w:val="44"/>
          <w:szCs w:val="44"/>
        </w:rPr>
        <w:t>“</w:t>
      </w:r>
      <w:r w:rsidR="0054234A" w:rsidRPr="0054234A">
        <w:rPr>
          <w:rFonts w:ascii="Gabriola" w:hAnsi="Gabriola"/>
          <w:b/>
          <w:color w:val="568278" w:themeColor="accent5" w:themeShade="BF"/>
          <w:sz w:val="44"/>
          <w:szCs w:val="44"/>
        </w:rPr>
        <w:t>I let that negativity roll off me like water off a duck's back. If it's not positive, I didn't hear it. If you can overcome that, fights are easy.”</w:t>
      </w:r>
    </w:p>
    <w:p w14:paraId="1047BF0E" w14:textId="77777777" w:rsidR="00B041B6" w:rsidRPr="0054234A" w:rsidRDefault="0054234A" w:rsidP="006E2E62">
      <w:pPr>
        <w:spacing w:after="240" w:line="168" w:lineRule="auto"/>
        <w:jc w:val="center"/>
        <w:rPr>
          <w:rStyle w:val="Emphasis"/>
          <w:rFonts w:ascii="Gabriola" w:hAnsi="Gabriola"/>
          <w:b/>
          <w:color w:val="568278" w:themeColor="accent5" w:themeShade="BF"/>
          <w:sz w:val="44"/>
          <w:szCs w:val="44"/>
        </w:rPr>
      </w:pPr>
      <w:r w:rsidRPr="0054234A">
        <w:rPr>
          <w:rFonts w:ascii="Gabriola" w:hAnsi="Gabriola"/>
          <w:b/>
          <w:color w:val="568278" w:themeColor="accent5" w:themeShade="BF"/>
          <w:sz w:val="44"/>
          <w:szCs w:val="44"/>
        </w:rPr>
        <w:t xml:space="preserve"> ~ George Foreman</w:t>
      </w:r>
    </w:p>
    <w:p w14:paraId="2B792825" w14:textId="77777777" w:rsidR="00B041B6" w:rsidRPr="00455703" w:rsidRDefault="00B041B6" w:rsidP="00B041B6">
      <w:pPr>
        <w:jc w:val="center"/>
        <w:rPr>
          <w:rFonts w:ascii="Arial" w:hAnsi="Arial" w:cs="Arial"/>
          <w:color w:val="D5D1D1" w:themeColor="accent6" w:themeTint="66"/>
          <w:sz w:val="36"/>
          <w:szCs w:val="36"/>
        </w:rPr>
      </w:pPr>
      <w:r>
        <w:rPr>
          <w:noProof/>
        </w:rPr>
        <w:drawing>
          <wp:inline distT="0" distB="0" distL="0" distR="0" wp14:anchorId="17F46310" wp14:editId="15891131">
            <wp:extent cx="819151" cy="245745"/>
            <wp:effectExtent l="0" t="0" r="0" b="1905"/>
            <wp:docPr id="179" name="Picture 179"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6205E5C9" w14:textId="77777777" w:rsidR="00B041B6" w:rsidRPr="00455703" w:rsidRDefault="00B041B6" w:rsidP="007F2D41">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74D41C3" w14:textId="77777777" w:rsidR="006E2E62" w:rsidRDefault="006E2E62" w:rsidP="00B041B6">
      <w:pPr>
        <w:spacing w:after="0" w:line="120" w:lineRule="auto"/>
        <w:jc w:val="center"/>
        <w:rPr>
          <w:rFonts w:ascii="Gabriola" w:hAnsi="Gabriola"/>
          <w:i/>
          <w:iCs/>
          <w:color w:val="D5D1D1" w:themeColor="accent6" w:themeTint="66"/>
          <w:sz w:val="40"/>
          <w:szCs w:val="40"/>
        </w:rPr>
      </w:pPr>
    </w:p>
    <w:p w14:paraId="09E0A558" w14:textId="77777777" w:rsidR="006E2E62" w:rsidRDefault="006E2E62" w:rsidP="00B041B6">
      <w:pPr>
        <w:spacing w:after="0" w:line="120" w:lineRule="auto"/>
        <w:jc w:val="center"/>
        <w:rPr>
          <w:rFonts w:ascii="Gabriola" w:hAnsi="Gabriola"/>
          <w:i/>
          <w:iCs/>
          <w:color w:val="D5D1D1" w:themeColor="accent6" w:themeTint="66"/>
          <w:sz w:val="40"/>
          <w:szCs w:val="40"/>
        </w:rPr>
      </w:pPr>
    </w:p>
    <w:p w14:paraId="0A33C9BC"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46653701" wp14:editId="33FBEFAA">
            <wp:extent cx="819151" cy="245745"/>
            <wp:effectExtent l="0" t="0" r="0" b="1905"/>
            <wp:docPr id="180" name="Picture 180"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7FCEDD93"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E175E04"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17EA4FC" w14:textId="77777777" w:rsidR="00B041B6" w:rsidRPr="00455703" w:rsidRDefault="00B041B6" w:rsidP="00B041B6">
      <w:pPr>
        <w:spacing w:after="0"/>
        <w:jc w:val="center"/>
        <w:rPr>
          <w:rFonts w:ascii="Gabriola" w:hAnsi="Gabriola" w:cs="Arial"/>
          <w:color w:val="D5D1D1" w:themeColor="accent6" w:themeTint="66"/>
          <w:sz w:val="32"/>
          <w:szCs w:val="32"/>
        </w:rPr>
      </w:pPr>
    </w:p>
    <w:p w14:paraId="128C0FBF"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63261F7A" wp14:editId="4892798A">
            <wp:extent cx="819151" cy="245745"/>
            <wp:effectExtent l="0" t="0" r="0" b="1905"/>
            <wp:docPr id="181" name="Picture 181"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2244CEB5"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4BAB1B2"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93FDF7E"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326DB8D8"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365908AA"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364D8464" wp14:editId="56DCC153">
            <wp:extent cx="819151" cy="245745"/>
            <wp:effectExtent l="0" t="0" r="0" b="1905"/>
            <wp:docPr id="182" name="Picture 182"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10AE4591"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08AF7D0F"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F5D5076" w14:textId="77777777" w:rsidR="00B041B6" w:rsidRPr="00455703" w:rsidRDefault="00B041B6" w:rsidP="00B041B6">
      <w:pPr>
        <w:spacing w:after="0"/>
        <w:jc w:val="center"/>
        <w:rPr>
          <w:rFonts w:ascii="Gabriola" w:hAnsi="Gabriola" w:cs="Arial"/>
          <w:color w:val="D5D1D1" w:themeColor="accent6" w:themeTint="66"/>
          <w:sz w:val="32"/>
          <w:szCs w:val="32"/>
        </w:rPr>
      </w:pPr>
    </w:p>
    <w:p w14:paraId="49E4988E"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6DF1748D" wp14:editId="63113889">
            <wp:extent cx="819151" cy="245745"/>
            <wp:effectExtent l="0" t="0" r="0" b="1905"/>
            <wp:docPr id="183" name="Picture 183"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61BD69AF"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A8C4035"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3187FEBB" w14:textId="77777777" w:rsidR="00B041B6" w:rsidRDefault="00B041B6" w:rsidP="00B041B6">
      <w:pPr>
        <w:spacing w:after="0" w:line="168" w:lineRule="auto"/>
        <w:jc w:val="center"/>
        <w:rPr>
          <w:rFonts w:ascii="Gabriola" w:hAnsi="Gabriola"/>
          <w:b/>
          <w:color w:val="716767" w:themeColor="accent6" w:themeShade="BF"/>
          <w:sz w:val="44"/>
          <w:szCs w:val="44"/>
        </w:rPr>
      </w:pPr>
      <w:r>
        <w:rPr>
          <w:rFonts w:ascii="Gabriola" w:hAnsi="Gabriola"/>
          <w:b/>
          <w:color w:val="716767" w:themeColor="accent6" w:themeShade="BF"/>
          <w:sz w:val="44"/>
          <w:szCs w:val="44"/>
        </w:rPr>
        <w:t xml:space="preserve"> </w:t>
      </w:r>
    </w:p>
    <w:p w14:paraId="49441EBB" w14:textId="77777777" w:rsidR="0054234A" w:rsidRPr="0054234A" w:rsidRDefault="00B041B6" w:rsidP="0054234A">
      <w:pPr>
        <w:spacing w:after="0" w:line="192" w:lineRule="auto"/>
        <w:jc w:val="center"/>
        <w:rPr>
          <w:rFonts w:ascii="Gabriola" w:hAnsi="Gabriola"/>
          <w:b/>
          <w:color w:val="568278" w:themeColor="accent5" w:themeShade="BF"/>
          <w:sz w:val="44"/>
          <w:szCs w:val="44"/>
        </w:rPr>
      </w:pPr>
      <w:r w:rsidRPr="0054234A">
        <w:rPr>
          <w:rFonts w:ascii="Gabriola" w:hAnsi="Gabriola"/>
          <w:b/>
          <w:color w:val="568278" w:themeColor="accent5" w:themeShade="BF"/>
          <w:sz w:val="44"/>
          <w:szCs w:val="44"/>
        </w:rPr>
        <w:t xml:space="preserve">  </w:t>
      </w:r>
      <w:r w:rsidR="00F268B9" w:rsidRPr="0054234A">
        <w:rPr>
          <w:rFonts w:ascii="Gabriola" w:hAnsi="Gabriola"/>
          <w:b/>
          <w:color w:val="568278" w:themeColor="accent5" w:themeShade="BF"/>
          <w:sz w:val="44"/>
          <w:szCs w:val="44"/>
        </w:rPr>
        <w:t>“</w:t>
      </w:r>
      <w:r w:rsidR="0054234A" w:rsidRPr="0054234A">
        <w:rPr>
          <w:rFonts w:ascii="Gabriola" w:hAnsi="Gabriola"/>
          <w:b/>
          <w:color w:val="568278" w:themeColor="accent5" w:themeShade="BF"/>
          <w:sz w:val="44"/>
          <w:szCs w:val="44"/>
        </w:rPr>
        <w:t xml:space="preserve">People are not disturbed by things, but by the view </w:t>
      </w:r>
    </w:p>
    <w:p w14:paraId="555BBAC2" w14:textId="77777777" w:rsidR="00B041B6" w:rsidRPr="0054234A" w:rsidRDefault="0054234A" w:rsidP="0054234A">
      <w:pPr>
        <w:spacing w:after="240" w:line="192" w:lineRule="auto"/>
        <w:jc w:val="center"/>
        <w:rPr>
          <w:rStyle w:val="Emphasis"/>
          <w:rFonts w:ascii="Gabriola" w:hAnsi="Gabriola"/>
          <w:b/>
          <w:i w:val="0"/>
          <w:iCs w:val="0"/>
          <w:color w:val="568278" w:themeColor="accent5" w:themeShade="BF"/>
          <w:sz w:val="44"/>
          <w:szCs w:val="44"/>
        </w:rPr>
      </w:pPr>
      <w:proofErr w:type="gramStart"/>
      <w:r w:rsidRPr="0054234A">
        <w:rPr>
          <w:rFonts w:ascii="Gabriola" w:hAnsi="Gabriola"/>
          <w:b/>
          <w:color w:val="568278" w:themeColor="accent5" w:themeShade="BF"/>
          <w:sz w:val="44"/>
          <w:szCs w:val="44"/>
        </w:rPr>
        <w:t>that</w:t>
      </w:r>
      <w:proofErr w:type="gramEnd"/>
      <w:r w:rsidRPr="0054234A">
        <w:rPr>
          <w:rFonts w:ascii="Gabriola" w:hAnsi="Gabriola"/>
          <w:b/>
          <w:color w:val="568278" w:themeColor="accent5" w:themeShade="BF"/>
          <w:sz w:val="44"/>
          <w:szCs w:val="44"/>
        </w:rPr>
        <w:t xml:space="preserve"> they take those things.” ~ Epictetus</w:t>
      </w:r>
    </w:p>
    <w:p w14:paraId="3B18819D" w14:textId="77777777" w:rsidR="00B041B6" w:rsidRPr="00455703" w:rsidRDefault="00B041B6" w:rsidP="00B041B6">
      <w:pPr>
        <w:jc w:val="center"/>
        <w:rPr>
          <w:rFonts w:ascii="Arial" w:hAnsi="Arial" w:cs="Arial"/>
          <w:color w:val="D5D1D1" w:themeColor="accent6" w:themeTint="66"/>
          <w:sz w:val="36"/>
          <w:szCs w:val="36"/>
        </w:rPr>
      </w:pPr>
      <w:r>
        <w:rPr>
          <w:noProof/>
        </w:rPr>
        <w:drawing>
          <wp:inline distT="0" distB="0" distL="0" distR="0" wp14:anchorId="26B2CE97" wp14:editId="34AC4322">
            <wp:extent cx="819151" cy="245745"/>
            <wp:effectExtent l="0" t="0" r="0" b="1905"/>
            <wp:docPr id="184" name="Picture 184"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36313569" w14:textId="77777777" w:rsidR="00B041B6" w:rsidRPr="00455703" w:rsidRDefault="00B041B6" w:rsidP="007F2D41">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8DABAAA" w14:textId="77777777" w:rsidR="006E2E62" w:rsidRDefault="006E2E62" w:rsidP="00B041B6">
      <w:pPr>
        <w:spacing w:after="0" w:line="120" w:lineRule="auto"/>
        <w:jc w:val="center"/>
        <w:rPr>
          <w:rFonts w:ascii="Gabriola" w:hAnsi="Gabriola"/>
          <w:i/>
          <w:iCs/>
          <w:color w:val="D5D1D1" w:themeColor="accent6" w:themeTint="66"/>
          <w:sz w:val="40"/>
          <w:szCs w:val="40"/>
        </w:rPr>
      </w:pPr>
    </w:p>
    <w:p w14:paraId="1A37C41B" w14:textId="77777777" w:rsidR="0054234A" w:rsidRDefault="0054234A" w:rsidP="00B041B6">
      <w:pPr>
        <w:spacing w:after="0" w:line="120" w:lineRule="auto"/>
        <w:jc w:val="center"/>
        <w:rPr>
          <w:rFonts w:ascii="Gabriola" w:hAnsi="Gabriola"/>
          <w:i/>
          <w:iCs/>
          <w:color w:val="D5D1D1" w:themeColor="accent6" w:themeTint="66"/>
          <w:sz w:val="40"/>
          <w:szCs w:val="40"/>
        </w:rPr>
      </w:pPr>
    </w:p>
    <w:p w14:paraId="686B0A0F" w14:textId="77777777" w:rsidR="0054234A" w:rsidRDefault="0054234A" w:rsidP="00B041B6">
      <w:pPr>
        <w:spacing w:after="0" w:line="120" w:lineRule="auto"/>
        <w:jc w:val="center"/>
        <w:rPr>
          <w:rFonts w:ascii="Gabriola" w:hAnsi="Gabriola"/>
          <w:i/>
          <w:iCs/>
          <w:color w:val="D5D1D1" w:themeColor="accent6" w:themeTint="66"/>
          <w:sz w:val="40"/>
          <w:szCs w:val="40"/>
        </w:rPr>
      </w:pPr>
    </w:p>
    <w:p w14:paraId="6D6DE1E0" w14:textId="77777777" w:rsidR="006E2E62" w:rsidRDefault="006E2E62" w:rsidP="00B041B6">
      <w:pPr>
        <w:spacing w:after="0" w:line="120" w:lineRule="auto"/>
        <w:jc w:val="center"/>
        <w:rPr>
          <w:rFonts w:ascii="Gabriola" w:hAnsi="Gabriola"/>
          <w:i/>
          <w:iCs/>
          <w:color w:val="D5D1D1" w:themeColor="accent6" w:themeTint="66"/>
          <w:sz w:val="40"/>
          <w:szCs w:val="40"/>
        </w:rPr>
      </w:pPr>
    </w:p>
    <w:p w14:paraId="2B7F34F4"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4F9845BE" wp14:editId="1FB8746D">
            <wp:extent cx="819151" cy="245745"/>
            <wp:effectExtent l="0" t="0" r="0" b="1905"/>
            <wp:docPr id="185" name="Picture 185"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4A1F41BE"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2C29EC58"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F5CA909" w14:textId="77777777" w:rsidR="00B041B6" w:rsidRPr="00455703" w:rsidRDefault="00B041B6" w:rsidP="00B041B6">
      <w:pPr>
        <w:spacing w:after="0"/>
        <w:jc w:val="center"/>
        <w:rPr>
          <w:rFonts w:ascii="Gabriola" w:hAnsi="Gabriola" w:cs="Arial"/>
          <w:color w:val="D5D1D1" w:themeColor="accent6" w:themeTint="66"/>
          <w:sz w:val="32"/>
          <w:szCs w:val="32"/>
        </w:rPr>
      </w:pPr>
    </w:p>
    <w:p w14:paraId="00CD9989"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02572A61" wp14:editId="6501883A">
            <wp:extent cx="819151" cy="245745"/>
            <wp:effectExtent l="0" t="0" r="0" b="1905"/>
            <wp:docPr id="186" name="Picture 186"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6A87D962"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78AB82C7"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66C51376"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318889C8" w14:textId="77777777" w:rsidR="00B041B6" w:rsidRDefault="00B041B6" w:rsidP="00B041B6">
      <w:pPr>
        <w:spacing w:after="0" w:line="120" w:lineRule="auto"/>
        <w:jc w:val="center"/>
        <w:rPr>
          <w:rFonts w:ascii="Gabriola" w:hAnsi="Gabriola"/>
          <w:i/>
          <w:iCs/>
          <w:color w:val="D5D1D1" w:themeColor="accent6" w:themeTint="66"/>
          <w:sz w:val="40"/>
          <w:szCs w:val="40"/>
        </w:rPr>
      </w:pPr>
    </w:p>
    <w:p w14:paraId="5E1A976B"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06D413BC" wp14:editId="1105C4AE">
            <wp:extent cx="819151" cy="245745"/>
            <wp:effectExtent l="0" t="0" r="0" b="1905"/>
            <wp:docPr id="187" name="Picture 187"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3D2FD4F0"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6F08D8B2"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416E18E1" w14:textId="77777777" w:rsidR="00B041B6" w:rsidRPr="00455703" w:rsidRDefault="00B041B6" w:rsidP="00B041B6">
      <w:pPr>
        <w:spacing w:after="0"/>
        <w:jc w:val="center"/>
        <w:rPr>
          <w:rFonts w:ascii="Gabriola" w:hAnsi="Gabriola" w:cs="Arial"/>
          <w:color w:val="D5D1D1" w:themeColor="accent6" w:themeTint="66"/>
          <w:sz w:val="32"/>
          <w:szCs w:val="32"/>
        </w:rPr>
      </w:pPr>
    </w:p>
    <w:p w14:paraId="37BD3F17" w14:textId="77777777" w:rsidR="00B041B6" w:rsidRPr="00B041B6" w:rsidRDefault="00B041B6" w:rsidP="00B041B6">
      <w:pPr>
        <w:spacing w:after="0" w:line="120" w:lineRule="auto"/>
        <w:jc w:val="center"/>
        <w:rPr>
          <w:rFonts w:ascii="Gabriola" w:hAnsi="Gabriola"/>
          <w:i/>
          <w:iCs/>
          <w:color w:val="D5D1D1" w:themeColor="accent6" w:themeTint="66"/>
          <w:sz w:val="40"/>
          <w:szCs w:val="40"/>
        </w:rPr>
      </w:pPr>
      <w:r>
        <w:rPr>
          <w:noProof/>
        </w:rPr>
        <w:drawing>
          <wp:inline distT="0" distB="0" distL="0" distR="0" wp14:anchorId="2556EF39" wp14:editId="13243766">
            <wp:extent cx="819151" cy="245745"/>
            <wp:effectExtent l="0" t="0" r="0" b="1905"/>
            <wp:docPr id="188" name="Picture 188" descr="C:\Users\melody\AppData\Local\Microsoft\Windows\INetCache\Content.Word\divi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960" cy="268488"/>
                    </a:xfrm>
                    <a:prstGeom prst="rect">
                      <a:avLst/>
                    </a:prstGeom>
                    <a:noFill/>
                    <a:ln>
                      <a:noFill/>
                    </a:ln>
                  </pic:spPr>
                </pic:pic>
              </a:graphicData>
            </a:graphic>
          </wp:inline>
        </w:drawing>
      </w:r>
    </w:p>
    <w:p w14:paraId="722A168A" w14:textId="77777777" w:rsidR="00B041B6" w:rsidRP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53AFAD62" w14:textId="77777777" w:rsidR="00B041B6" w:rsidRDefault="00B041B6" w:rsidP="00B041B6">
      <w:pPr>
        <w:spacing w:after="0"/>
        <w:jc w:val="center"/>
        <w:rPr>
          <w:rFonts w:ascii="Gabriola" w:hAnsi="Gabriola" w:cs="Arial"/>
          <w:color w:val="D5D1D1" w:themeColor="accent6" w:themeTint="66"/>
          <w:sz w:val="32"/>
          <w:szCs w:val="32"/>
        </w:rPr>
      </w:pPr>
      <w:r w:rsidRPr="00455703">
        <w:rPr>
          <w:rFonts w:ascii="Gabriola" w:hAnsi="Gabriola" w:cs="Arial"/>
          <w:color w:val="D5D1D1" w:themeColor="accent6" w:themeTint="66"/>
          <w:sz w:val="32"/>
          <w:szCs w:val="32"/>
        </w:rPr>
        <w:t>………………………………………………………………………………………………………………………………………………………………………………………………………………………………………………………………………………………………………………………………………………………………………………</w:t>
      </w:r>
    </w:p>
    <w:p w14:paraId="159B6F2E" w14:textId="77777777" w:rsidR="00B041B6" w:rsidRDefault="00B041B6" w:rsidP="00B041B6">
      <w:pPr>
        <w:spacing w:after="0" w:line="168" w:lineRule="auto"/>
        <w:jc w:val="center"/>
        <w:rPr>
          <w:rFonts w:ascii="Gabriola" w:hAnsi="Gabriola"/>
          <w:b/>
          <w:color w:val="716767" w:themeColor="accent6" w:themeShade="BF"/>
          <w:sz w:val="44"/>
          <w:szCs w:val="44"/>
        </w:rPr>
      </w:pPr>
      <w:r>
        <w:rPr>
          <w:rFonts w:ascii="Gabriola" w:hAnsi="Gabriola"/>
          <w:b/>
          <w:color w:val="716767" w:themeColor="accent6" w:themeShade="BF"/>
          <w:sz w:val="44"/>
          <w:szCs w:val="44"/>
        </w:rPr>
        <w:t xml:space="preserve"> </w:t>
      </w:r>
    </w:p>
    <w:sectPr w:rsidR="00B041B6" w:rsidSect="00E23311">
      <w:pgSz w:w="12240" w:h="15840"/>
      <w:pgMar w:top="1080" w:right="1080" w:bottom="0" w:left="1080" w:header="720" w:footer="720" w:gutter="0"/>
      <w:pgBorders w:offsetFrom="page">
        <w:top w:val="outset" w:sz="8" w:space="31" w:color="568278" w:themeColor="accent5" w:themeShade="BF"/>
        <w:left w:val="outset" w:sz="8" w:space="31" w:color="568278" w:themeColor="accent5" w:themeShade="BF"/>
        <w:bottom w:val="inset" w:sz="8" w:space="31" w:color="568278" w:themeColor="accent5" w:themeShade="BF"/>
        <w:right w:val="inset" w:sz="8" w:space="31" w:color="568278" w:themeColor="accent5" w:themeShade="BF"/>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541C6" w14:textId="77777777" w:rsidR="00B32579" w:rsidRDefault="00B32579" w:rsidP="004A21DB">
      <w:pPr>
        <w:spacing w:after="0" w:line="240" w:lineRule="auto"/>
      </w:pPr>
      <w:r>
        <w:separator/>
      </w:r>
    </w:p>
  </w:endnote>
  <w:endnote w:type="continuationSeparator" w:id="0">
    <w:p w14:paraId="7BFE3E39" w14:textId="77777777" w:rsidR="00B32579" w:rsidRDefault="00B32579" w:rsidP="004A2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HGMinchoB">
    <w:altName w:val="HG明朝B"/>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Gabriola">
    <w:panose1 w:val="04040605051002020D02"/>
    <w:charset w:val="00"/>
    <w:family w:val="decorative"/>
    <w:pitch w:val="variable"/>
    <w:sig w:usb0="E00002E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Condensed">
    <w:altName w:val="Times New Roman"/>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FFE25" w14:textId="77777777" w:rsidR="00BF0370" w:rsidRPr="00D90A42" w:rsidRDefault="00BF0370" w:rsidP="00704544">
    <w:pPr>
      <w:pStyle w:val="Footer"/>
      <w:jc w:val="center"/>
      <w:rPr>
        <w:color w:val="568278" w:themeColor="accent5" w:themeShade="BF"/>
      </w:rPr>
    </w:pPr>
    <w:r w:rsidRPr="00D90A42">
      <w:rPr>
        <w:rFonts w:ascii="Gabriola" w:hAnsi="Gabriola"/>
        <w:color w:val="568278" w:themeColor="accent5" w:themeShade="BF"/>
        <w:sz w:val="32"/>
        <w:szCs w:val="32"/>
      </w:rPr>
      <w:t>You have to win in your mind before you win in your life. ~ John Addison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6EEAC" w14:textId="77777777" w:rsidR="00BF0370" w:rsidRPr="006B6D35" w:rsidRDefault="00BF0370" w:rsidP="006B6D35">
    <w:pPr>
      <w:pStyle w:val="Footer"/>
      <w:jc w:val="center"/>
      <w:rPr>
        <w:rFonts w:ascii="Gabriola" w:hAnsi="Gabriola"/>
        <w:color w:val="80865A" w:themeColor="accent3" w:themeShade="BF"/>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3D4F54" w14:textId="77777777" w:rsidR="00B32579" w:rsidRDefault="00B32579" w:rsidP="004A21DB">
      <w:pPr>
        <w:spacing w:after="0" w:line="240" w:lineRule="auto"/>
      </w:pPr>
      <w:r>
        <w:separator/>
      </w:r>
    </w:p>
  </w:footnote>
  <w:footnote w:type="continuationSeparator" w:id="0">
    <w:p w14:paraId="5DA5204B" w14:textId="77777777" w:rsidR="00B32579" w:rsidRDefault="00B32579" w:rsidP="004A21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F10B2"/>
    <w:multiLevelType w:val="hybridMultilevel"/>
    <w:tmpl w:val="68BC8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C2DF5"/>
    <w:multiLevelType w:val="hybridMultilevel"/>
    <w:tmpl w:val="BAEA4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5A312A"/>
    <w:multiLevelType w:val="hybridMultilevel"/>
    <w:tmpl w:val="8C480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824BA2"/>
    <w:multiLevelType w:val="hybridMultilevel"/>
    <w:tmpl w:val="AF2A91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7AF04DB"/>
    <w:multiLevelType w:val="hybridMultilevel"/>
    <w:tmpl w:val="EB0E3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F17"/>
    <w:rsid w:val="00001F66"/>
    <w:rsid w:val="00006216"/>
    <w:rsid w:val="000A1072"/>
    <w:rsid w:val="000D3487"/>
    <w:rsid w:val="00104429"/>
    <w:rsid w:val="00143CAC"/>
    <w:rsid w:val="0014434A"/>
    <w:rsid w:val="00181B18"/>
    <w:rsid w:val="001A2082"/>
    <w:rsid w:val="001B4953"/>
    <w:rsid w:val="001F2E1D"/>
    <w:rsid w:val="001F4A28"/>
    <w:rsid w:val="002277A6"/>
    <w:rsid w:val="002347FB"/>
    <w:rsid w:val="00261504"/>
    <w:rsid w:val="00262AEF"/>
    <w:rsid w:val="0027201A"/>
    <w:rsid w:val="00274073"/>
    <w:rsid w:val="003403F4"/>
    <w:rsid w:val="00412B65"/>
    <w:rsid w:val="004477A7"/>
    <w:rsid w:val="00455703"/>
    <w:rsid w:val="00471D85"/>
    <w:rsid w:val="0048737D"/>
    <w:rsid w:val="0049585C"/>
    <w:rsid w:val="004A21DB"/>
    <w:rsid w:val="00507183"/>
    <w:rsid w:val="005322F1"/>
    <w:rsid w:val="0054234A"/>
    <w:rsid w:val="00545D75"/>
    <w:rsid w:val="00583894"/>
    <w:rsid w:val="0059698C"/>
    <w:rsid w:val="005A5065"/>
    <w:rsid w:val="005B066A"/>
    <w:rsid w:val="005C05AD"/>
    <w:rsid w:val="005C7979"/>
    <w:rsid w:val="005E00AA"/>
    <w:rsid w:val="006046F7"/>
    <w:rsid w:val="00607941"/>
    <w:rsid w:val="00612A92"/>
    <w:rsid w:val="00656012"/>
    <w:rsid w:val="006743A7"/>
    <w:rsid w:val="006A0CC7"/>
    <w:rsid w:val="006A35C9"/>
    <w:rsid w:val="006B6D35"/>
    <w:rsid w:val="006C69B1"/>
    <w:rsid w:val="006D71AF"/>
    <w:rsid w:val="006E2E62"/>
    <w:rsid w:val="00704544"/>
    <w:rsid w:val="00715838"/>
    <w:rsid w:val="00726978"/>
    <w:rsid w:val="0075006A"/>
    <w:rsid w:val="00754DEB"/>
    <w:rsid w:val="007D3F17"/>
    <w:rsid w:val="007E7C72"/>
    <w:rsid w:val="007F0EC5"/>
    <w:rsid w:val="007F2D41"/>
    <w:rsid w:val="0081101E"/>
    <w:rsid w:val="00813507"/>
    <w:rsid w:val="00852EC6"/>
    <w:rsid w:val="008605F3"/>
    <w:rsid w:val="00861638"/>
    <w:rsid w:val="008723AE"/>
    <w:rsid w:val="0089770E"/>
    <w:rsid w:val="008B6DE5"/>
    <w:rsid w:val="008F35EE"/>
    <w:rsid w:val="00920D5C"/>
    <w:rsid w:val="009326F3"/>
    <w:rsid w:val="00943D23"/>
    <w:rsid w:val="00947C7D"/>
    <w:rsid w:val="00951E72"/>
    <w:rsid w:val="00997423"/>
    <w:rsid w:val="009A413D"/>
    <w:rsid w:val="009B219A"/>
    <w:rsid w:val="009D6977"/>
    <w:rsid w:val="00A0202B"/>
    <w:rsid w:val="00A13B1E"/>
    <w:rsid w:val="00A248A4"/>
    <w:rsid w:val="00A4774F"/>
    <w:rsid w:val="00A54D38"/>
    <w:rsid w:val="00AA5819"/>
    <w:rsid w:val="00AC7805"/>
    <w:rsid w:val="00AE5ACF"/>
    <w:rsid w:val="00B041B6"/>
    <w:rsid w:val="00B32579"/>
    <w:rsid w:val="00B50E23"/>
    <w:rsid w:val="00B62C2D"/>
    <w:rsid w:val="00B901BA"/>
    <w:rsid w:val="00BF0370"/>
    <w:rsid w:val="00C15233"/>
    <w:rsid w:val="00C302C3"/>
    <w:rsid w:val="00C4739A"/>
    <w:rsid w:val="00C836C6"/>
    <w:rsid w:val="00C8792D"/>
    <w:rsid w:val="00CD67F6"/>
    <w:rsid w:val="00CE23DB"/>
    <w:rsid w:val="00CF16FF"/>
    <w:rsid w:val="00D14761"/>
    <w:rsid w:val="00D200DA"/>
    <w:rsid w:val="00D6605B"/>
    <w:rsid w:val="00D772C4"/>
    <w:rsid w:val="00D90A42"/>
    <w:rsid w:val="00E23311"/>
    <w:rsid w:val="00E60B42"/>
    <w:rsid w:val="00E61894"/>
    <w:rsid w:val="00EA3B06"/>
    <w:rsid w:val="00EB1EEA"/>
    <w:rsid w:val="00EE5357"/>
    <w:rsid w:val="00F268B9"/>
    <w:rsid w:val="00F51953"/>
    <w:rsid w:val="00F54BAC"/>
    <w:rsid w:val="00FA0023"/>
    <w:rsid w:val="00FA6218"/>
    <w:rsid w:val="00FA7F11"/>
    <w:rsid w:val="00FB2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60C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21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1DB"/>
  </w:style>
  <w:style w:type="paragraph" w:styleId="Footer">
    <w:name w:val="footer"/>
    <w:basedOn w:val="Normal"/>
    <w:link w:val="FooterChar"/>
    <w:uiPriority w:val="99"/>
    <w:unhideWhenUsed/>
    <w:rsid w:val="004A21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1DB"/>
  </w:style>
  <w:style w:type="character" w:styleId="Emphasis">
    <w:name w:val="Emphasis"/>
    <w:basedOn w:val="DefaultParagraphFont"/>
    <w:uiPriority w:val="20"/>
    <w:qFormat/>
    <w:rsid w:val="00B901BA"/>
    <w:rPr>
      <w:i/>
      <w:iCs/>
    </w:rPr>
  </w:style>
  <w:style w:type="paragraph" w:styleId="NoSpacing">
    <w:name w:val="No Spacing"/>
    <w:link w:val="NoSpacingChar"/>
    <w:uiPriority w:val="1"/>
    <w:qFormat/>
    <w:rsid w:val="00EB1EEA"/>
    <w:pPr>
      <w:spacing w:after="0" w:line="240" w:lineRule="auto"/>
    </w:pPr>
    <w:rPr>
      <w:rFonts w:eastAsiaTheme="minorEastAsia"/>
    </w:rPr>
  </w:style>
  <w:style w:type="character" w:customStyle="1" w:styleId="NoSpacingChar">
    <w:name w:val="No Spacing Char"/>
    <w:basedOn w:val="DefaultParagraphFont"/>
    <w:link w:val="NoSpacing"/>
    <w:uiPriority w:val="1"/>
    <w:rsid w:val="00EB1EEA"/>
    <w:rPr>
      <w:rFonts w:eastAsiaTheme="minorEastAsia"/>
    </w:rPr>
  </w:style>
  <w:style w:type="paragraph" w:styleId="ListParagraph">
    <w:name w:val="List Paragraph"/>
    <w:basedOn w:val="Normal"/>
    <w:uiPriority w:val="34"/>
    <w:qFormat/>
    <w:rsid w:val="00A54D38"/>
    <w:pPr>
      <w:ind w:left="720"/>
      <w:contextualSpacing/>
    </w:pPr>
  </w:style>
  <w:style w:type="paragraph" w:styleId="BalloonText">
    <w:name w:val="Balloon Text"/>
    <w:basedOn w:val="Normal"/>
    <w:link w:val="BalloonTextChar"/>
    <w:uiPriority w:val="99"/>
    <w:semiHidden/>
    <w:unhideWhenUsed/>
    <w:rsid w:val="006B6D3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6D35"/>
    <w:rPr>
      <w:rFonts w:ascii="Lucida Grande" w:hAnsi="Lucida Grande" w:cs="Lucida Grande"/>
      <w:sz w:val="18"/>
      <w:szCs w:val="18"/>
    </w:rPr>
  </w:style>
  <w:style w:type="character" w:styleId="Hyperlink">
    <w:name w:val="Hyperlink"/>
    <w:basedOn w:val="DefaultParagraphFont"/>
    <w:uiPriority w:val="99"/>
    <w:unhideWhenUsed/>
    <w:rsid w:val="00A248A4"/>
    <w:rPr>
      <w:color w:val="F7B615" w:themeColor="hyperlink"/>
      <w:u w:val="single"/>
    </w:rPr>
  </w:style>
  <w:style w:type="character" w:customStyle="1" w:styleId="Mention1">
    <w:name w:val="Mention1"/>
    <w:basedOn w:val="DefaultParagraphFont"/>
    <w:uiPriority w:val="99"/>
    <w:semiHidden/>
    <w:unhideWhenUsed/>
    <w:rsid w:val="00A248A4"/>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21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1DB"/>
  </w:style>
  <w:style w:type="paragraph" w:styleId="Footer">
    <w:name w:val="footer"/>
    <w:basedOn w:val="Normal"/>
    <w:link w:val="FooterChar"/>
    <w:uiPriority w:val="99"/>
    <w:unhideWhenUsed/>
    <w:rsid w:val="004A21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1DB"/>
  </w:style>
  <w:style w:type="character" w:styleId="Emphasis">
    <w:name w:val="Emphasis"/>
    <w:basedOn w:val="DefaultParagraphFont"/>
    <w:uiPriority w:val="20"/>
    <w:qFormat/>
    <w:rsid w:val="00B901BA"/>
    <w:rPr>
      <w:i/>
      <w:iCs/>
    </w:rPr>
  </w:style>
  <w:style w:type="paragraph" w:styleId="NoSpacing">
    <w:name w:val="No Spacing"/>
    <w:link w:val="NoSpacingChar"/>
    <w:uiPriority w:val="1"/>
    <w:qFormat/>
    <w:rsid w:val="00EB1EEA"/>
    <w:pPr>
      <w:spacing w:after="0" w:line="240" w:lineRule="auto"/>
    </w:pPr>
    <w:rPr>
      <w:rFonts w:eastAsiaTheme="minorEastAsia"/>
    </w:rPr>
  </w:style>
  <w:style w:type="character" w:customStyle="1" w:styleId="NoSpacingChar">
    <w:name w:val="No Spacing Char"/>
    <w:basedOn w:val="DefaultParagraphFont"/>
    <w:link w:val="NoSpacing"/>
    <w:uiPriority w:val="1"/>
    <w:rsid w:val="00EB1EEA"/>
    <w:rPr>
      <w:rFonts w:eastAsiaTheme="minorEastAsia"/>
    </w:rPr>
  </w:style>
  <w:style w:type="paragraph" w:styleId="ListParagraph">
    <w:name w:val="List Paragraph"/>
    <w:basedOn w:val="Normal"/>
    <w:uiPriority w:val="34"/>
    <w:qFormat/>
    <w:rsid w:val="00A54D38"/>
    <w:pPr>
      <w:ind w:left="720"/>
      <w:contextualSpacing/>
    </w:pPr>
  </w:style>
  <w:style w:type="paragraph" w:styleId="BalloonText">
    <w:name w:val="Balloon Text"/>
    <w:basedOn w:val="Normal"/>
    <w:link w:val="BalloonTextChar"/>
    <w:uiPriority w:val="99"/>
    <w:semiHidden/>
    <w:unhideWhenUsed/>
    <w:rsid w:val="006B6D3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6D35"/>
    <w:rPr>
      <w:rFonts w:ascii="Lucida Grande" w:hAnsi="Lucida Grande" w:cs="Lucida Grande"/>
      <w:sz w:val="18"/>
      <w:szCs w:val="18"/>
    </w:rPr>
  </w:style>
  <w:style w:type="character" w:styleId="Hyperlink">
    <w:name w:val="Hyperlink"/>
    <w:basedOn w:val="DefaultParagraphFont"/>
    <w:uiPriority w:val="99"/>
    <w:unhideWhenUsed/>
    <w:rsid w:val="00A248A4"/>
    <w:rPr>
      <w:color w:val="F7B615" w:themeColor="hyperlink"/>
      <w:u w:val="single"/>
    </w:rPr>
  </w:style>
  <w:style w:type="character" w:customStyle="1" w:styleId="Mention1">
    <w:name w:val="Mention1"/>
    <w:basedOn w:val="DefaultParagraphFont"/>
    <w:uiPriority w:val="99"/>
    <w:semiHidden/>
    <w:unhideWhenUsed/>
    <w:rsid w:val="00A248A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mrw31\AppData\Local\Temp\Temp5_journal-mega-pack.zip\Affirmations%20Journal\BeautyAfhandel.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hello09098.wixsite.com/bahs/contac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ody\Desktop\NEW%20gratitude%20journal.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Wood Typ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Wood Type">
      <a:majorFont>
        <a:latin typeface="Rockwell Condensed"/>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8C458-1043-4269-A135-B66BBE9FE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gratitude journal</Template>
  <TotalTime>0</TotalTime>
  <Pages>103</Pages>
  <Words>22018</Words>
  <Characters>125504</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SCDMH</Company>
  <LinksUpToDate>false</LinksUpToDate>
  <CharactersWithSpaces>147228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2016</dc:subject>
  <dc:creator>melody</dc:creator>
  <cp:lastModifiedBy>NSVCS</cp:lastModifiedBy>
  <cp:revision>2</cp:revision>
  <dcterms:created xsi:type="dcterms:W3CDTF">2017-08-08T01:05:00Z</dcterms:created>
  <dcterms:modified xsi:type="dcterms:W3CDTF">2017-08-08T01:05:00Z</dcterms:modified>
</cp:coreProperties>
</file>